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239FE" w14:textId="77777777" w:rsidR="005A50C6" w:rsidRPr="003C6585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43AC4299" w14:textId="77777777" w:rsidR="00F33030" w:rsidRPr="003C6585" w:rsidRDefault="00F33030" w:rsidP="00F33030">
      <w:pPr>
        <w:jc w:val="center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ANEXO I</w:t>
      </w:r>
    </w:p>
    <w:p w14:paraId="3F46C011" w14:textId="05A628FD" w:rsidR="00F33030" w:rsidRDefault="00F33030" w:rsidP="00781BB0">
      <w:pPr>
        <w:rPr>
          <w:rFonts w:ascii="Arial" w:eastAsia="Arial" w:hAnsi="Arial" w:cs="Arial"/>
          <w:b/>
          <w:bCs/>
        </w:rPr>
      </w:pPr>
    </w:p>
    <w:p w14:paraId="68C3B3F3" w14:textId="1F2745C6" w:rsidR="00781BB0" w:rsidRDefault="00781BB0" w:rsidP="00781BB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EDITAL DE CHAMAMENTO PÚBLICO Nº 3/2026 – PNAB</w:t>
      </w:r>
    </w:p>
    <w:p w14:paraId="67150B73" w14:textId="77777777" w:rsidR="00781BB0" w:rsidRPr="003C6585" w:rsidRDefault="00781BB0" w:rsidP="00781BB0">
      <w:pPr>
        <w:jc w:val="center"/>
        <w:rPr>
          <w:rFonts w:ascii="Arial" w:eastAsia="Arial" w:hAnsi="Arial" w:cs="Arial"/>
          <w:b/>
          <w:bCs/>
        </w:rPr>
      </w:pPr>
    </w:p>
    <w:p w14:paraId="4283D1E8" w14:textId="77777777" w:rsidR="00F33030" w:rsidRPr="003C6585" w:rsidRDefault="00F33030" w:rsidP="00F33030">
      <w:pPr>
        <w:jc w:val="center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 xml:space="preserve"> FORMULÁRIO DE INSCRIÇÃO / PLANO DE TRABALHO</w:t>
      </w:r>
    </w:p>
    <w:tbl>
      <w:tblPr>
        <w:tblW w:w="10410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10410"/>
      </w:tblGrid>
      <w:tr w:rsidR="00F33030" w:rsidRPr="003C6585" w14:paraId="63754F51" w14:textId="77777777" w:rsidTr="00C017D7">
        <w:trPr>
          <w:trHeight w:val="105"/>
        </w:trPr>
        <w:tc>
          <w:tcPr>
            <w:tcW w:w="10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269F" w14:textId="620AF09D" w:rsidR="00F33030" w:rsidRPr="003C6585" w:rsidRDefault="00F33030" w:rsidP="00C017D7">
            <w:pPr>
              <w:widowControl w:val="0"/>
              <w:spacing w:after="120"/>
              <w:jc w:val="center"/>
              <w:rPr>
                <w:rFonts w:ascii="Arial" w:eastAsia="Arial" w:hAnsi="Arial" w:cs="Arial"/>
                <w:highlight w:val="white"/>
              </w:rPr>
            </w:pPr>
            <w:r w:rsidRPr="003C6585">
              <w:rPr>
                <w:rFonts w:ascii="Arial" w:eastAsia="Arial" w:hAnsi="Arial" w:cs="Arial"/>
                <w:b/>
                <w:bCs/>
              </w:rPr>
              <w:t>Subvenção à Entidades Culturais de Jóia</w:t>
            </w:r>
          </w:p>
        </w:tc>
      </w:tr>
    </w:tbl>
    <w:p w14:paraId="4EAAD568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1.  PESSOA JURÍDICA:</w:t>
      </w:r>
    </w:p>
    <w:p w14:paraId="0AC9CDC7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Razão Social:</w:t>
      </w:r>
    </w:p>
    <w:p w14:paraId="7AE7FA58" w14:textId="0F31B321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Nome Fantasia:</w:t>
      </w:r>
    </w:p>
    <w:p w14:paraId="307C04DF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CNPJ:</w:t>
      </w:r>
    </w:p>
    <w:p w14:paraId="20D39F14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Endereço da sede:</w:t>
      </w:r>
    </w:p>
    <w:p w14:paraId="718A815A" w14:textId="12FFFD60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Cidade:      Jóia                                                       Estado: Rio Grande do Sul</w:t>
      </w:r>
    </w:p>
    <w:p w14:paraId="699157A6" w14:textId="24E21288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Nome completo e CPF do Dirigente:</w:t>
      </w:r>
    </w:p>
    <w:p w14:paraId="07DC622F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Nome do representante legal:</w:t>
      </w:r>
    </w:p>
    <w:p w14:paraId="2CAF679D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CPF do representante legal:</w:t>
      </w:r>
    </w:p>
    <w:p w14:paraId="6026B0E6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E-mail do representante legal:</w:t>
      </w:r>
    </w:p>
    <w:p w14:paraId="475D509B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Telefone do representante legal:</w:t>
      </w:r>
    </w:p>
    <w:p w14:paraId="39A574C0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</w:p>
    <w:p w14:paraId="61EA171C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Gênero do representante legal:</w:t>
      </w:r>
    </w:p>
    <w:tbl>
      <w:tblPr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10"/>
        <w:gridCol w:w="3010"/>
      </w:tblGrid>
      <w:tr w:rsidR="00F33030" w:rsidRPr="003C6585" w14:paraId="6644445A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03BC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Mulher cisgênero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1D24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Mulher Transgênero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79962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Pessoa não binária</w:t>
            </w:r>
          </w:p>
        </w:tc>
      </w:tr>
      <w:tr w:rsidR="00F33030" w:rsidRPr="003C6585" w14:paraId="3DEEE018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F30E5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Homem cisgênero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3B93A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Homem Transgênero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5BF76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Não informar</w:t>
            </w:r>
          </w:p>
        </w:tc>
      </w:tr>
    </w:tbl>
    <w:p w14:paraId="1B546169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</w:p>
    <w:p w14:paraId="1017C479" w14:textId="1B7CBC66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Raça/cor/etnia do representante legal:</w:t>
      </w:r>
    </w:p>
    <w:tbl>
      <w:tblPr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10"/>
        <w:gridCol w:w="3010"/>
      </w:tblGrid>
      <w:tr w:rsidR="00F33030" w:rsidRPr="003C6585" w14:paraId="7CC37504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921EE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Branca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7AEB4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Parda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62A5A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)Amarela</w:t>
            </w:r>
          </w:p>
        </w:tc>
      </w:tr>
      <w:tr w:rsidR="00F33030" w:rsidRPr="003C6585" w14:paraId="16371097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D0EBD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Preta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B6543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Indígena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8BE3E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Não informar</w:t>
            </w:r>
          </w:p>
        </w:tc>
      </w:tr>
    </w:tbl>
    <w:p w14:paraId="4D573B5B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</w:p>
    <w:p w14:paraId="59842FF2" w14:textId="0F29B025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Representante legal é pessoa com deficiência?</w:t>
      </w:r>
    </w:p>
    <w:tbl>
      <w:tblPr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515"/>
      </w:tblGrid>
      <w:tr w:rsidR="00F33030" w:rsidRPr="003C6585" w14:paraId="3F67E8B0" w14:textId="77777777" w:rsidTr="00C017D7"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02E81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</w:rPr>
            </w:pPr>
            <w:r w:rsidRPr="003C6585">
              <w:rPr>
                <w:rFonts w:ascii="Arial" w:eastAsia="Arial" w:hAnsi="Arial" w:cs="Arial"/>
              </w:rPr>
              <w:t>(    ) Sim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F1AA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</w:rPr>
            </w:pPr>
            <w:r w:rsidRPr="003C6585">
              <w:rPr>
                <w:rFonts w:ascii="Arial" w:eastAsia="Arial" w:hAnsi="Arial" w:cs="Arial"/>
              </w:rPr>
              <w:t>(    ) Não</w:t>
            </w:r>
          </w:p>
        </w:tc>
      </w:tr>
    </w:tbl>
    <w:p w14:paraId="5325AE3E" w14:textId="77777777" w:rsidR="003C6585" w:rsidRPr="003C6585" w:rsidRDefault="003C6585" w:rsidP="00F33030">
      <w:pPr>
        <w:spacing w:after="120"/>
        <w:rPr>
          <w:rFonts w:ascii="Arial" w:eastAsia="Arial" w:hAnsi="Arial" w:cs="Arial"/>
          <w:b/>
          <w:bCs/>
        </w:rPr>
      </w:pPr>
    </w:p>
    <w:p w14:paraId="64108631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lastRenderedPageBreak/>
        <w:t>Caso tenha marcado "sim” qual tipo da deficiência?</w:t>
      </w:r>
    </w:p>
    <w:tbl>
      <w:tblPr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10"/>
        <w:gridCol w:w="3010"/>
      </w:tblGrid>
      <w:tr w:rsidR="00F33030" w:rsidRPr="003C6585" w14:paraId="4BB257DE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FC7C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Auditiva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B1676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Intelectual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9788B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Visual</w:t>
            </w:r>
          </w:p>
        </w:tc>
      </w:tr>
      <w:tr w:rsidR="00F33030" w:rsidRPr="003C6585" w14:paraId="3BF13141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1C4A8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Física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20ED0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Múltipla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F1ABB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0EFEA328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</w:p>
    <w:p w14:paraId="2EFB62BB" w14:textId="29A08AEE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3. INFORMAÇÕES SOBRE TRAJETÓRIA CULTURAL</w:t>
      </w:r>
    </w:p>
    <w:p w14:paraId="7D076AC9" w14:textId="3E74BACE" w:rsidR="00F33030" w:rsidRPr="003C6585" w:rsidRDefault="00F33030" w:rsidP="00F33030">
      <w:pPr>
        <w:spacing w:after="120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>3.1 Descreva a sua trajetória cultural: (Usar o número de linhas necessárias)</w:t>
      </w:r>
    </w:p>
    <w:p w14:paraId="20988C78" w14:textId="48DC3617" w:rsidR="00F33030" w:rsidRPr="003C6585" w:rsidRDefault="00F33030" w:rsidP="00F33030">
      <w:pPr>
        <w:spacing w:after="120" w:line="360" w:lineRule="auto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9D9B4F" w14:textId="77777777" w:rsidR="003C6585" w:rsidRDefault="00F33030" w:rsidP="00F33030">
      <w:pPr>
        <w:pStyle w:val="PargrafodaLista"/>
        <w:numPr>
          <w:ilvl w:val="1"/>
          <w:numId w:val="2"/>
        </w:numPr>
        <w:spacing w:after="120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 xml:space="preserve">Você realiza iniciativas inovadoras? </w:t>
      </w:r>
      <w:r w:rsidR="003C6585">
        <w:rPr>
          <w:rFonts w:ascii="Arial" w:eastAsia="Arial" w:hAnsi="Arial" w:cs="Arial"/>
        </w:rPr>
        <w:t>(   ) Sim   (   ) Não</w:t>
      </w:r>
    </w:p>
    <w:p w14:paraId="17519D5B" w14:textId="538BDCAC" w:rsidR="00F33030" w:rsidRPr="003C6585" w:rsidRDefault="00F33030" w:rsidP="003C6585">
      <w:pPr>
        <w:pStyle w:val="PargrafodaLista"/>
        <w:spacing w:after="120"/>
        <w:ind w:left="360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 xml:space="preserve">Se sim, quais? </w:t>
      </w:r>
    </w:p>
    <w:p w14:paraId="7547D565" w14:textId="6766594A" w:rsidR="00F33030" w:rsidRPr="003C6585" w:rsidRDefault="00F33030" w:rsidP="00F33030">
      <w:pPr>
        <w:pStyle w:val="PargrafodaLista"/>
        <w:spacing w:after="120"/>
        <w:ind w:left="360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>___________________________________________________________________</w:t>
      </w:r>
    </w:p>
    <w:p w14:paraId="2A180A04" w14:textId="77777777" w:rsidR="00F33030" w:rsidRPr="003C6585" w:rsidRDefault="00F33030" w:rsidP="00F33030">
      <w:pPr>
        <w:pStyle w:val="PargrafodaLista"/>
        <w:spacing w:after="120"/>
        <w:ind w:left="360"/>
        <w:jc w:val="both"/>
        <w:rPr>
          <w:rFonts w:ascii="Arial" w:eastAsia="Arial" w:hAnsi="Arial" w:cs="Arial"/>
        </w:rPr>
      </w:pPr>
    </w:p>
    <w:p w14:paraId="310E63A8" w14:textId="10921723" w:rsidR="00F33030" w:rsidRPr="003C6585" w:rsidRDefault="00F33030" w:rsidP="00F3303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  <w:r w:rsidRPr="003C6585">
        <w:rPr>
          <w:rFonts w:ascii="Arial" w:eastAsia="Arial" w:hAnsi="Arial" w:cs="Arial"/>
          <w:color w:val="000000"/>
        </w:rPr>
        <w:t xml:space="preserve">Você desenvolve ações voltadas para </w:t>
      </w:r>
      <w:r w:rsidR="003C6585">
        <w:rPr>
          <w:rFonts w:ascii="Arial" w:eastAsia="Arial" w:hAnsi="Arial" w:cs="Arial"/>
          <w:color w:val="000000"/>
        </w:rPr>
        <w:t>qual</w:t>
      </w:r>
      <w:r w:rsidRPr="003C6585">
        <w:rPr>
          <w:rFonts w:ascii="Arial" w:eastAsia="Arial" w:hAnsi="Arial" w:cs="Arial"/>
          <w:color w:val="000000"/>
        </w:rPr>
        <w:t xml:space="preserve"> público:</w:t>
      </w:r>
    </w:p>
    <w:p w14:paraId="1011F555" w14:textId="77777777" w:rsidR="00F33030" w:rsidRPr="003C6585" w:rsidRDefault="00F33030" w:rsidP="00F3303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</w:rPr>
      </w:pPr>
      <w:r w:rsidRPr="003C6585">
        <w:rPr>
          <w:rFonts w:ascii="Arial" w:eastAsia="Arial" w:hAnsi="Arial" w:cs="Arial"/>
        </w:rPr>
        <w:t>Estudantes da Rede Pública de ensino? (   ) Sim   (   ) Não</w:t>
      </w:r>
    </w:p>
    <w:p w14:paraId="1BFD746E" w14:textId="77777777" w:rsidR="00F33030" w:rsidRPr="003C6585" w:rsidRDefault="00F33030" w:rsidP="00F3303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</w:rPr>
      </w:pPr>
      <w:r w:rsidRPr="003C6585">
        <w:rPr>
          <w:rFonts w:ascii="Arial" w:eastAsia="Arial" w:hAnsi="Arial" w:cs="Arial"/>
        </w:rPr>
        <w:t>Primeira Infância (crianças de 0 a 6 anos)? (   ) Sim   (   ) Não</w:t>
      </w:r>
    </w:p>
    <w:p w14:paraId="0DAFCA24" w14:textId="77777777" w:rsidR="00F33030" w:rsidRPr="003C6585" w:rsidRDefault="00F33030" w:rsidP="00F3303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</w:rPr>
      </w:pPr>
      <w:r w:rsidRPr="003C6585">
        <w:rPr>
          <w:rFonts w:ascii="Arial" w:eastAsia="Arial" w:hAnsi="Arial" w:cs="Arial"/>
        </w:rPr>
        <w:lastRenderedPageBreak/>
        <w:t xml:space="preserve">População de baixa renda, habitando áreas com precária oferta de serviços públicos e de cultura, incluindo a área rural? </w:t>
      </w:r>
    </w:p>
    <w:p w14:paraId="65685C6D" w14:textId="72A70D22" w:rsidR="00F33030" w:rsidRDefault="00F33030" w:rsidP="00F33030">
      <w:pPr>
        <w:shd w:val="clear" w:color="auto" w:fill="FFFFFF"/>
        <w:tabs>
          <w:tab w:val="left" w:pos="284"/>
        </w:tabs>
        <w:spacing w:after="120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>(   ) Sim   (   ) Não</w:t>
      </w:r>
    </w:p>
    <w:p w14:paraId="6FAEB1D6" w14:textId="77777777" w:rsidR="00F33030" w:rsidRPr="003C6585" w:rsidRDefault="00F33030" w:rsidP="00F33030">
      <w:pPr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</w:rPr>
      </w:pPr>
      <w:r w:rsidRPr="003C6585">
        <w:rPr>
          <w:rFonts w:ascii="Arial" w:eastAsia="Arial" w:hAnsi="Arial" w:cs="Arial"/>
        </w:rPr>
        <w:t>Pessoas com deficiência e/ou mobilidade reduzida? (   ) Sim   (   ) Não</w:t>
      </w:r>
    </w:p>
    <w:p w14:paraId="1BE962B2" w14:textId="77777777" w:rsidR="00F33030" w:rsidRPr="003C6585" w:rsidRDefault="00F33030" w:rsidP="00F3303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  <w:highlight w:val="white"/>
        </w:rPr>
      </w:pPr>
      <w:r w:rsidRPr="003C6585">
        <w:rPr>
          <w:rFonts w:ascii="Arial" w:eastAsia="Arial" w:hAnsi="Arial" w:cs="Arial"/>
        </w:rPr>
        <w:t>Povos Indígenas e Comunidades Tradicionais de Matriz Africana? (   ) Sim   (   ) Não</w:t>
      </w:r>
    </w:p>
    <w:p w14:paraId="637BF531" w14:textId="77777777" w:rsidR="00F33030" w:rsidRPr="003C6585" w:rsidRDefault="00F33030" w:rsidP="00F33030">
      <w:pPr>
        <w:shd w:val="clear" w:color="auto" w:fill="FFFFFF"/>
        <w:tabs>
          <w:tab w:val="left" w:pos="284"/>
        </w:tabs>
        <w:spacing w:after="120"/>
        <w:jc w:val="both"/>
        <w:rPr>
          <w:rFonts w:ascii="Arial" w:hAnsi="Arial" w:cs="Arial"/>
          <w:highlight w:val="white"/>
        </w:rPr>
      </w:pPr>
    </w:p>
    <w:p w14:paraId="257A514A" w14:textId="48E4D3FC" w:rsidR="00F33030" w:rsidRPr="003C6585" w:rsidRDefault="00F33030" w:rsidP="00F33030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  <w:color w:val="FF0000"/>
        </w:rPr>
      </w:pPr>
      <w:r w:rsidRPr="003C6585">
        <w:rPr>
          <w:rFonts w:ascii="Arial" w:eastAsia="Arial" w:hAnsi="Arial" w:cs="Arial"/>
          <w:b/>
          <w:bCs/>
        </w:rPr>
        <w:t>4. DESCRIÇÃO DAS ATIVIDADES A SEREM DESENVOLVIDAS:</w:t>
      </w:r>
    </w:p>
    <w:p w14:paraId="608D3A5B" w14:textId="2743A892" w:rsidR="00F33030" w:rsidRPr="003C6585" w:rsidRDefault="00F33030" w:rsidP="00F33030">
      <w:pPr>
        <w:shd w:val="clear" w:color="auto" w:fill="FFFFFF"/>
        <w:spacing w:after="120" w:line="360" w:lineRule="auto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7901" w:rsidRPr="003C6585"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7901" w:rsidRPr="003C6585">
        <w:rPr>
          <w:rFonts w:ascii="Arial" w:eastAsia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</w:t>
      </w:r>
      <w:r w:rsidRPr="003C6585">
        <w:rPr>
          <w:rFonts w:ascii="Arial" w:eastAsia="Arial" w:hAnsi="Arial" w:cs="Arial"/>
        </w:rPr>
        <w:t>___________________</w:t>
      </w:r>
    </w:p>
    <w:p w14:paraId="646F9E81" w14:textId="77777777" w:rsidR="00F33030" w:rsidRDefault="00F33030" w:rsidP="00F33030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5.</w:t>
      </w:r>
    </w:p>
    <w:p w14:paraId="12AA2134" w14:textId="5E8B1298" w:rsidR="00F33030" w:rsidRPr="003C6585" w:rsidRDefault="003C6585" w:rsidP="00F33030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</w:t>
      </w:r>
      <w:r w:rsidR="00F33030" w:rsidRPr="003C6585">
        <w:rPr>
          <w:rFonts w:ascii="Arial" w:eastAsia="Arial" w:hAnsi="Arial" w:cs="Arial"/>
          <w:b/>
          <w:bCs/>
        </w:rPr>
        <w:t xml:space="preserve">ALOR </w:t>
      </w:r>
      <w:r>
        <w:rPr>
          <w:rFonts w:ascii="Arial" w:eastAsia="Arial" w:hAnsi="Arial" w:cs="Arial"/>
          <w:b/>
          <w:bCs/>
        </w:rPr>
        <w:t xml:space="preserve">MÁXIMO </w:t>
      </w:r>
      <w:r w:rsidR="00F33030" w:rsidRPr="003C6585">
        <w:rPr>
          <w:rFonts w:ascii="Arial" w:eastAsia="Arial" w:hAnsi="Arial" w:cs="Arial"/>
          <w:b/>
          <w:bCs/>
        </w:rPr>
        <w:t>DA PROPOSTA:</w:t>
      </w:r>
    </w:p>
    <w:p w14:paraId="6FF4157D" w14:textId="64A28944" w:rsidR="00F33030" w:rsidRPr="003C6585" w:rsidRDefault="00F33030" w:rsidP="00F33030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R$ 10.000,00 (Dez Mil Reais)</w:t>
      </w:r>
    </w:p>
    <w:p w14:paraId="330DA081" w14:textId="2D410E4A" w:rsidR="00F33030" w:rsidRPr="003C6585" w:rsidRDefault="00F33030" w:rsidP="00F33030">
      <w:pPr>
        <w:pStyle w:val="PargrafodaLista"/>
        <w:numPr>
          <w:ilvl w:val="0"/>
          <w:numId w:val="4"/>
        </w:num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( * se menos, coloque o valor correto.)</w:t>
      </w:r>
    </w:p>
    <w:p w14:paraId="394D946D" w14:textId="79333E8A" w:rsidR="00257901" w:rsidRPr="003C6585" w:rsidRDefault="003C6585" w:rsidP="00257901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R$_________________________</w:t>
      </w:r>
    </w:p>
    <w:p w14:paraId="79A2164E" w14:textId="77777777" w:rsidR="00F33030" w:rsidRPr="003C6585" w:rsidRDefault="00F33030" w:rsidP="00F33030">
      <w:pPr>
        <w:pStyle w:val="PargrafodaLista"/>
        <w:numPr>
          <w:ilvl w:val="0"/>
          <w:numId w:val="4"/>
        </w:num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</w:p>
    <w:p w14:paraId="00EFB883" w14:textId="56847872" w:rsidR="00F33030" w:rsidRPr="003C6585" w:rsidRDefault="00F33030" w:rsidP="00F33030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6.DOCUMENTAÇÃO OBRIGATÓRIA</w:t>
      </w:r>
    </w:p>
    <w:p w14:paraId="07862B92" w14:textId="5F55383F" w:rsidR="00F33030" w:rsidRPr="003C6585" w:rsidRDefault="00F33030" w:rsidP="003C6585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 xml:space="preserve">Junte </w:t>
      </w:r>
      <w:r w:rsidR="003C6585" w:rsidRPr="003C6585">
        <w:rPr>
          <w:rFonts w:ascii="Arial" w:eastAsia="Arial" w:hAnsi="Arial" w:cs="Arial"/>
        </w:rPr>
        <w:t xml:space="preserve">a este Formulário da Inscrição, </w:t>
      </w:r>
      <w:r w:rsidRPr="003C6585">
        <w:rPr>
          <w:rFonts w:ascii="Arial" w:eastAsia="Arial" w:hAnsi="Arial" w:cs="Arial"/>
        </w:rPr>
        <w:t xml:space="preserve">os documentos </w:t>
      </w:r>
      <w:r w:rsidR="00257901" w:rsidRPr="003C6585">
        <w:rPr>
          <w:rFonts w:ascii="Arial" w:eastAsia="Arial" w:hAnsi="Arial" w:cs="Arial"/>
        </w:rPr>
        <w:t xml:space="preserve">citados a seguir, </w:t>
      </w:r>
      <w:r w:rsidRPr="003C6585">
        <w:rPr>
          <w:rFonts w:ascii="Arial" w:eastAsia="Arial" w:hAnsi="Arial" w:cs="Arial"/>
        </w:rPr>
        <w:t xml:space="preserve"> exigidos no Edital de Chamamento Públ</w:t>
      </w:r>
      <w:r w:rsidR="00257901" w:rsidRPr="003C6585">
        <w:rPr>
          <w:rFonts w:ascii="Arial" w:eastAsia="Arial" w:hAnsi="Arial" w:cs="Arial"/>
        </w:rPr>
        <w:t xml:space="preserve">ico nº 3/2026, </w:t>
      </w:r>
      <w:r w:rsidRPr="003C6585">
        <w:rPr>
          <w:rFonts w:ascii="Arial" w:eastAsia="Arial" w:hAnsi="Arial" w:cs="Arial"/>
        </w:rPr>
        <w:t xml:space="preserve"> para que seja possível avaliar a sua candidatura:</w:t>
      </w:r>
    </w:p>
    <w:p w14:paraId="41423970" w14:textId="38D44616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 xml:space="preserve">a) Autodeclaração étnico-racial </w:t>
      </w:r>
      <w:r w:rsidR="00257901" w:rsidRPr="003C6585">
        <w:rPr>
          <w:rFonts w:ascii="Arial" w:hAnsi="Arial" w:cs="Arial"/>
        </w:rPr>
        <w:t xml:space="preserve">(Anexo III) </w:t>
      </w:r>
      <w:r w:rsidRPr="003C6585">
        <w:rPr>
          <w:rFonts w:ascii="Arial" w:hAnsi="Arial" w:cs="Arial"/>
        </w:rPr>
        <w:t>e documentos comprobatórios pertinentes, caso o agente cultural for concorrer às cotas;</w:t>
      </w:r>
    </w:p>
    <w:p w14:paraId="24A241E9" w14:textId="77777777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>b) Materiais que comprovem a atuação do agente cultural em Jóia relacionados à categoria para qual está sendo realizada a inscrição e que permitam aos avaliadores conhecer a atuação da candidatura, tais como: comprovação da atuação cultural, por meio de certificados, diplomas, cartas de recomendação ou outros documentos relevantes; cartazes,  fotografias ou material audiovisual (DVDs, CDs, fotografias, folhetos, matérias de jornal, páginas da internet, entre outros materiais); currículo atualizado, com ênfase nas atividades relacionadas à categoria inscrita;</w:t>
      </w:r>
    </w:p>
    <w:p w14:paraId="7FC75D0F" w14:textId="77777777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>c) Por se tratar de pessoa jurídica: inscrição no Cadastro Nacional de Pessoa Jurídica - CNPJ, emitida no site da Secretaria da Receita Federal do Brasil.</w:t>
      </w:r>
    </w:p>
    <w:p w14:paraId="1E4A0B5A" w14:textId="77777777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>d) Estatutos Sociais e Ata de Eleição da Diretoria atual;</w:t>
      </w:r>
    </w:p>
    <w:p w14:paraId="19A23BC3" w14:textId="77777777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>e) Documentos pessoais do Dirigente do proponente CPF e RG (se Pessoa Física); </w:t>
      </w:r>
    </w:p>
    <w:p w14:paraId="7FDB66ED" w14:textId="50BA65FF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>f) Mini currículo dos integrantes do projeto</w:t>
      </w:r>
      <w:r w:rsidR="003C6585" w:rsidRPr="003C6585">
        <w:rPr>
          <w:rFonts w:ascii="Arial" w:hAnsi="Arial" w:cs="Arial"/>
        </w:rPr>
        <w:t>.</w:t>
      </w:r>
      <w:r w:rsidRPr="003C6585">
        <w:rPr>
          <w:rFonts w:ascii="Arial" w:hAnsi="Arial" w:cs="Arial"/>
        </w:rPr>
        <w:t> </w:t>
      </w:r>
    </w:p>
    <w:p w14:paraId="1F08900E" w14:textId="77777777" w:rsidR="00F33030" w:rsidRPr="003C6585" w:rsidRDefault="00F33030" w:rsidP="003C6585">
      <w:pPr>
        <w:pStyle w:val="SemEspaamento"/>
        <w:jc w:val="both"/>
        <w:rPr>
          <w:rFonts w:ascii="Arial" w:hAnsi="Arial" w:cs="Arial"/>
        </w:rPr>
      </w:pPr>
    </w:p>
    <w:p w14:paraId="607042E9" w14:textId="4F40B690" w:rsidR="00F33030" w:rsidRPr="003C6585" w:rsidRDefault="00F33030" w:rsidP="00F33030">
      <w:pPr>
        <w:widowControl w:val="0"/>
        <w:spacing w:after="120"/>
        <w:jc w:val="right"/>
        <w:rPr>
          <w:rFonts w:ascii="Arial" w:eastAsia="Arial" w:hAnsi="Arial" w:cs="Arial"/>
          <w:b/>
          <w:bCs/>
          <w:color w:val="FF0000"/>
        </w:rPr>
      </w:pPr>
      <w:r w:rsidRPr="003C6585">
        <w:rPr>
          <w:rFonts w:ascii="Arial" w:eastAsia="Arial" w:hAnsi="Arial" w:cs="Arial"/>
          <w:color w:val="FF0000"/>
          <w:highlight w:val="yellow"/>
        </w:rPr>
        <w:t>Jóia(RS), ___________de _________________de 2026</w:t>
      </w:r>
    </w:p>
    <w:p w14:paraId="4AE2B26E" w14:textId="77777777" w:rsidR="00A30623" w:rsidRPr="003C6585" w:rsidRDefault="00A30623" w:rsidP="00F33030">
      <w:pPr>
        <w:widowControl w:val="0"/>
        <w:spacing w:after="120"/>
        <w:jc w:val="center"/>
        <w:rPr>
          <w:rFonts w:ascii="Arial" w:eastAsia="Arial" w:hAnsi="Arial" w:cs="Arial"/>
        </w:rPr>
      </w:pPr>
    </w:p>
    <w:p w14:paraId="35886D2F" w14:textId="76662571" w:rsidR="00F33030" w:rsidRDefault="003C6585" w:rsidP="00F33030">
      <w:pPr>
        <w:widowControl w:val="0"/>
        <w:spacing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responsável pela Entidade Cultural:________________________________</w:t>
      </w:r>
    </w:p>
    <w:p w14:paraId="5E200FF3" w14:textId="36144D22" w:rsidR="003C6585" w:rsidRPr="003C6585" w:rsidRDefault="003C6585" w:rsidP="00F33030">
      <w:pPr>
        <w:widowControl w:val="0"/>
        <w:spacing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Assinatura:____________________________________________________________</w:t>
      </w:r>
    </w:p>
    <w:sectPr w:rsidR="003C6585" w:rsidRPr="003C6585" w:rsidSect="00C46422">
      <w:headerReference w:type="default" r:id="rId8"/>
      <w:footerReference w:type="default" r:id="rId9"/>
      <w:pgSz w:w="11906" w:h="16838"/>
      <w:pgMar w:top="1418" w:right="991" w:bottom="1418" w:left="1559" w:header="567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2DF84" w14:textId="77777777" w:rsidR="008335FB" w:rsidRDefault="008335FB" w:rsidP="003E7C5E">
      <w:r>
        <w:separator/>
      </w:r>
    </w:p>
  </w:endnote>
  <w:endnote w:type="continuationSeparator" w:id="0">
    <w:p w14:paraId="14E4BDC3" w14:textId="77777777" w:rsidR="008335FB" w:rsidRDefault="008335FB" w:rsidP="003E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0E0AA" w14:textId="77777777" w:rsidR="00127509" w:rsidRDefault="002D6399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127509">
      <w:rPr>
        <w:rFonts w:ascii="Arial" w:hAnsi="Arial" w:cs="Arial"/>
        <w:b/>
        <w:sz w:val="18"/>
        <w:szCs w:val="18"/>
      </w:rPr>
      <w:t>CENTRO ADMINISTRATIVO MUNICIPAL</w:t>
    </w:r>
  </w:p>
  <w:p w14:paraId="05A7DC83" w14:textId="1DCCB097" w:rsidR="00F37B42" w:rsidRDefault="003E7C5E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 xml:space="preserve">Rua </w:t>
    </w:r>
    <w:r w:rsidR="0095532D">
      <w:rPr>
        <w:rFonts w:ascii="Arial" w:hAnsi="Arial" w:cs="Arial"/>
        <w:sz w:val="18"/>
        <w:szCs w:val="18"/>
        <w:lang w:val="pt-BR"/>
      </w:rPr>
      <w:t>Dr. Edmar Kruel</w:t>
    </w:r>
    <w:r w:rsidRPr="00F37B42">
      <w:rPr>
        <w:rFonts w:ascii="Arial" w:hAnsi="Arial" w:cs="Arial"/>
        <w:sz w:val="18"/>
        <w:szCs w:val="18"/>
      </w:rPr>
      <w:t>, 1</w:t>
    </w:r>
    <w:r w:rsidR="0095532D">
      <w:rPr>
        <w:rFonts w:ascii="Arial" w:hAnsi="Arial" w:cs="Arial"/>
        <w:sz w:val="18"/>
        <w:szCs w:val="18"/>
        <w:lang w:val="pt-BR"/>
      </w:rPr>
      <w:t>88</w:t>
    </w:r>
    <w:r w:rsidR="00F37B42" w:rsidRPr="00F37B42">
      <w:rPr>
        <w:rFonts w:ascii="Arial" w:hAnsi="Arial" w:cs="Arial"/>
        <w:sz w:val="18"/>
        <w:szCs w:val="18"/>
      </w:rPr>
      <w:t xml:space="preserve"> – </w:t>
    </w:r>
    <w:r w:rsidRPr="00F37B42">
      <w:rPr>
        <w:rFonts w:ascii="Arial" w:hAnsi="Arial" w:cs="Arial"/>
        <w:sz w:val="18"/>
        <w:szCs w:val="18"/>
      </w:rPr>
      <w:t>Centro</w:t>
    </w:r>
    <w:r w:rsidR="00F37B42" w:rsidRPr="00F37B42">
      <w:rPr>
        <w:rFonts w:ascii="Arial" w:hAnsi="Arial" w:cs="Arial"/>
        <w:sz w:val="18"/>
        <w:szCs w:val="18"/>
      </w:rPr>
      <w:t xml:space="preserve"> </w:t>
    </w:r>
    <w:r w:rsidRPr="00F37B42">
      <w:rPr>
        <w:rFonts w:ascii="Arial" w:hAnsi="Arial" w:cs="Arial"/>
        <w:sz w:val="18"/>
        <w:szCs w:val="18"/>
      </w:rPr>
      <w:t xml:space="preserve">– </w:t>
    </w:r>
    <w:r w:rsidR="00F37B42">
      <w:rPr>
        <w:rFonts w:ascii="Arial" w:hAnsi="Arial" w:cs="Arial"/>
        <w:sz w:val="18"/>
        <w:szCs w:val="18"/>
      </w:rPr>
      <w:t xml:space="preserve">CEP </w:t>
    </w:r>
    <w:r w:rsidRPr="00F37B42">
      <w:rPr>
        <w:rFonts w:ascii="Arial" w:hAnsi="Arial" w:cs="Arial"/>
        <w:sz w:val="18"/>
        <w:szCs w:val="18"/>
      </w:rPr>
      <w:t>98.180-</w:t>
    </w:r>
    <w:r w:rsidR="0095532D">
      <w:rPr>
        <w:rFonts w:ascii="Arial" w:hAnsi="Arial" w:cs="Arial"/>
        <w:sz w:val="18"/>
        <w:szCs w:val="18"/>
        <w:lang w:val="pt-BR"/>
      </w:rPr>
      <w:t>00</w:t>
    </w:r>
    <w:r w:rsidRPr="00F37B42">
      <w:rPr>
        <w:rFonts w:ascii="Arial" w:hAnsi="Arial" w:cs="Arial"/>
        <w:sz w:val="18"/>
        <w:szCs w:val="18"/>
      </w:rPr>
      <w:t xml:space="preserve">0 – Jóia </w:t>
    </w:r>
    <w:r w:rsidR="00F37B42" w:rsidRPr="00F37B42">
      <w:rPr>
        <w:rFonts w:ascii="Arial" w:hAnsi="Arial" w:cs="Arial"/>
        <w:sz w:val="18"/>
        <w:szCs w:val="18"/>
      </w:rPr>
      <w:t>–</w:t>
    </w:r>
    <w:r w:rsidRPr="00F37B42">
      <w:rPr>
        <w:rFonts w:ascii="Arial" w:hAnsi="Arial" w:cs="Arial"/>
        <w:sz w:val="18"/>
        <w:szCs w:val="18"/>
      </w:rPr>
      <w:t xml:space="preserve"> RS</w:t>
    </w:r>
  </w:p>
  <w:p w14:paraId="13C33FB8" w14:textId="3A5743F3" w:rsidR="003E7C5E" w:rsidRPr="00F37B42" w:rsidRDefault="00F37B42" w:rsidP="00127509">
    <w:pPr>
      <w:pBdr>
        <w:top w:val="single" w:sz="4" w:space="1" w:color="auto"/>
      </w:pBdr>
      <w:tabs>
        <w:tab w:val="left" w:pos="5670"/>
      </w:tabs>
      <w:ind w:left="-567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>Telefone: (55) 3318-1300</w:t>
    </w:r>
    <w:r>
      <w:rPr>
        <w:rFonts w:ascii="Arial" w:hAnsi="Arial" w:cs="Arial"/>
        <w:sz w:val="18"/>
        <w:szCs w:val="18"/>
      </w:rPr>
      <w:t xml:space="preserve"> – http://www.joia.</w:t>
    </w:r>
    <w:r w:rsidR="00A97A7D">
      <w:rPr>
        <w:rFonts w:ascii="Arial" w:hAnsi="Arial" w:cs="Arial"/>
        <w:sz w:val="18"/>
        <w:szCs w:val="18"/>
      </w:rPr>
      <w:t>rs.gov</w:t>
    </w:r>
    <w:r>
      <w:rPr>
        <w:rFonts w:ascii="Arial" w:hAnsi="Arial" w:cs="Arial"/>
        <w:sz w:val="18"/>
        <w:szCs w:val="18"/>
      </w:rPr>
      <w:t>.br</w:t>
    </w:r>
    <w:r w:rsidR="00645F4F">
      <w:rPr>
        <w:rFonts w:ascii="Arial" w:hAnsi="Arial" w:cs="Arial"/>
        <w:sz w:val="18"/>
        <w:szCs w:val="18"/>
      </w:rPr>
      <w:t xml:space="preserve"> – e-mail: gabinete@joia</w:t>
    </w:r>
    <w:r w:rsidR="00727FAF">
      <w:rPr>
        <w:rFonts w:ascii="Arial" w:hAnsi="Arial" w:cs="Arial"/>
        <w:sz w:val="18"/>
        <w:szCs w:val="18"/>
      </w:rPr>
      <w:t>.rs</w:t>
    </w:r>
    <w:r w:rsidR="00645F4F">
      <w:rPr>
        <w:rFonts w:ascii="Arial" w:hAnsi="Arial" w:cs="Arial"/>
        <w:sz w:val="18"/>
        <w:szCs w:val="18"/>
      </w:rPr>
      <w:t>.</w:t>
    </w:r>
    <w:r w:rsidR="005429F4">
      <w:rPr>
        <w:rFonts w:ascii="Arial" w:hAnsi="Arial" w:cs="Arial"/>
        <w:sz w:val="18"/>
        <w:szCs w:val="18"/>
      </w:rPr>
      <w:t>gov.br</w:t>
    </w:r>
    <w:r w:rsidR="00D67E9C">
      <w:rPr>
        <w:rFonts w:ascii="Arial" w:hAnsi="Arial" w:cs="Arial"/>
        <w:sz w:val="18"/>
        <w:szCs w:val="18"/>
      </w:rPr>
      <w:t xml:space="preserve"> – CNPJ 89.650.121/0001-92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987F2" w14:textId="77777777" w:rsidR="008335FB" w:rsidRDefault="008335FB" w:rsidP="003E7C5E">
      <w:r>
        <w:separator/>
      </w:r>
    </w:p>
  </w:footnote>
  <w:footnote w:type="continuationSeparator" w:id="0">
    <w:p w14:paraId="097EE44F" w14:textId="77777777" w:rsidR="008335FB" w:rsidRDefault="008335FB" w:rsidP="003E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E53B3" w14:textId="7D47548F" w:rsidR="00F37B42" w:rsidRDefault="00FF512D" w:rsidP="00A30623">
    <w:pPr>
      <w:tabs>
        <w:tab w:val="left" w:pos="5670"/>
      </w:tabs>
      <w:ind w:left="-567"/>
      <w:rPr>
        <w:rFonts w:ascii="Arial" w:hAnsi="Arial" w:cs="Arial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0" allowOverlap="1" wp14:anchorId="75782548" wp14:editId="138EEE01">
          <wp:simplePos x="0" y="0"/>
          <wp:positionH relativeFrom="column">
            <wp:posOffset>4348308</wp:posOffset>
          </wp:positionH>
          <wp:positionV relativeFrom="paragraph">
            <wp:posOffset>-191666</wp:posOffset>
          </wp:positionV>
          <wp:extent cx="1376329" cy="1054100"/>
          <wp:effectExtent l="38100" t="38100" r="33655" b="317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52477">
                    <a:off x="0" y="0"/>
                    <a:ext cx="1376329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623">
      <w:rPr>
        <w:rFonts w:ascii="Arial" w:hAnsi="Arial" w:cs="Arial"/>
        <w:noProof/>
        <w:sz w:val="20"/>
        <w:szCs w:val="20"/>
      </w:rPr>
      <w:drawing>
        <wp:inline distT="0" distB="0" distL="0" distR="0" wp14:anchorId="35BBA222" wp14:editId="7A868EE6">
          <wp:extent cx="3743960" cy="705600"/>
          <wp:effectExtent l="0" t="0" r="8890" b="0"/>
          <wp:docPr id="48843549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3160" cy="7092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B16224" w14:textId="77777777" w:rsidR="00A30623" w:rsidRDefault="00A30623" w:rsidP="00F37B42">
    <w:pPr>
      <w:tabs>
        <w:tab w:val="left" w:pos="5670"/>
      </w:tabs>
      <w:ind w:left="-567"/>
      <w:jc w:val="right"/>
      <w:rPr>
        <w:rFonts w:ascii="Blackadder ITC" w:hAnsi="Blackadder ITC" w:cs="Arial"/>
        <w:b/>
        <w:sz w:val="40"/>
        <w:szCs w:val="40"/>
      </w:rPr>
    </w:pPr>
  </w:p>
  <w:p w14:paraId="289DB6F2" w14:textId="3483E9E9" w:rsidR="00F37B42" w:rsidRPr="006801D4" w:rsidRDefault="00F37B42" w:rsidP="00A30623">
    <w:pPr>
      <w:tabs>
        <w:tab w:val="left" w:pos="5670"/>
      </w:tabs>
      <w:ind w:left="-567"/>
      <w:jc w:val="center"/>
      <w:rPr>
        <w:rFonts w:ascii="Blackadder ITC" w:hAnsi="Blackadder ITC" w:cs="Arial"/>
        <w:sz w:val="40"/>
        <w:szCs w:val="40"/>
      </w:rPr>
    </w:pPr>
    <w:r w:rsidRPr="006801D4">
      <w:rPr>
        <w:rFonts w:ascii="Blackadder ITC" w:hAnsi="Blackadder ITC" w:cs="Arial"/>
        <w:b/>
        <w:sz w:val="40"/>
        <w:szCs w:val="40"/>
      </w:rPr>
      <w:t>Munic</w:t>
    </w:r>
    <w:r w:rsidR="00AB63A8" w:rsidRPr="006801D4">
      <w:rPr>
        <w:rFonts w:ascii="Blackadder ITC" w:hAnsi="Blackadder ITC" w:cs="Arial"/>
        <w:b/>
        <w:sz w:val="40"/>
        <w:szCs w:val="40"/>
      </w:rPr>
      <w:t>í</w:t>
    </w:r>
    <w:r w:rsidRPr="006801D4">
      <w:rPr>
        <w:rFonts w:ascii="Blackadder ITC" w:hAnsi="Blackadder ITC" w:cs="Arial"/>
        <w:b/>
        <w:sz w:val="40"/>
        <w:szCs w:val="40"/>
      </w:rPr>
      <w:t>p</w:t>
    </w:r>
    <w:r w:rsidR="00AB63A8" w:rsidRPr="006801D4">
      <w:rPr>
        <w:rFonts w:ascii="Blackadder ITC" w:hAnsi="Blackadder ITC" w:cs="Arial"/>
        <w:b/>
        <w:sz w:val="40"/>
        <w:szCs w:val="40"/>
      </w:rPr>
      <w:t>io</w:t>
    </w:r>
    <w:r w:rsidRPr="006801D4">
      <w:rPr>
        <w:rFonts w:ascii="Blackadder ITC" w:hAnsi="Blackadder ITC" w:cs="Arial"/>
        <w:b/>
        <w:sz w:val="40"/>
        <w:szCs w:val="40"/>
      </w:rPr>
      <w:t xml:space="preserve"> de Jóia</w:t>
    </w:r>
  </w:p>
  <w:p w14:paraId="45802F3D" w14:textId="070ED865" w:rsidR="00F37B42" w:rsidRPr="00D67E9C" w:rsidRDefault="00D67E9C" w:rsidP="00A30623">
    <w:pPr>
      <w:pStyle w:val="Cabealho"/>
      <w:pBdr>
        <w:bottom w:val="single" w:sz="4" w:space="1" w:color="auto"/>
      </w:pBdr>
      <w:tabs>
        <w:tab w:val="clear" w:pos="4252"/>
        <w:tab w:val="clear" w:pos="8504"/>
        <w:tab w:val="left" w:pos="900"/>
      </w:tabs>
      <w:jc w:val="center"/>
      <w:rPr>
        <w:i/>
        <w:sz w:val="18"/>
        <w:szCs w:val="18"/>
      </w:rPr>
    </w:pPr>
    <w:r w:rsidRPr="00D67E9C">
      <w:rPr>
        <w:rFonts w:ascii="Arial" w:hAnsi="Arial" w:cs="Arial"/>
        <w:i/>
        <w:sz w:val="18"/>
        <w:szCs w:val="18"/>
      </w:rPr>
      <w:t>“Terra das Nascentes”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78F5"/>
    <w:multiLevelType w:val="multilevel"/>
    <w:tmpl w:val="7F4C05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3AA9222B"/>
    <w:multiLevelType w:val="multilevel"/>
    <w:tmpl w:val="106442A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2"/>
        <w:szCs w:val="22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u w:val="none"/>
      </w:rPr>
    </w:lvl>
  </w:abstractNum>
  <w:abstractNum w:abstractNumId="2" w15:restartNumberingAfterBreak="0">
    <w:nsid w:val="6F9024A0"/>
    <w:multiLevelType w:val="hybridMultilevel"/>
    <w:tmpl w:val="F0241E6E"/>
    <w:lvl w:ilvl="0" w:tplc="8A36C158">
      <w:start w:val="5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6393A"/>
    <w:multiLevelType w:val="hybridMultilevel"/>
    <w:tmpl w:val="4CD4F372"/>
    <w:lvl w:ilvl="0" w:tplc="70BEC468">
      <w:start w:val="5"/>
      <w:numFmt w:val="bullet"/>
      <w:lvlText w:val="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311906">
    <w:abstractNumId w:val="2"/>
  </w:num>
  <w:num w:numId="2" w16cid:durableId="1139802338">
    <w:abstractNumId w:val="0"/>
  </w:num>
  <w:num w:numId="3" w16cid:durableId="2017342555">
    <w:abstractNumId w:val="1"/>
  </w:num>
  <w:num w:numId="4" w16cid:durableId="2046640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D9"/>
    <w:rsid w:val="00003D5C"/>
    <w:rsid w:val="00023B0A"/>
    <w:rsid w:val="000254E6"/>
    <w:rsid w:val="00031064"/>
    <w:rsid w:val="00042F6A"/>
    <w:rsid w:val="00064A33"/>
    <w:rsid w:val="00065EDD"/>
    <w:rsid w:val="0007626C"/>
    <w:rsid w:val="0007726F"/>
    <w:rsid w:val="000777CB"/>
    <w:rsid w:val="00094A5D"/>
    <w:rsid w:val="000A0B77"/>
    <w:rsid w:val="000A3EEA"/>
    <w:rsid w:val="000C2D67"/>
    <w:rsid w:val="000D79EB"/>
    <w:rsid w:val="000E0209"/>
    <w:rsid w:val="00117B73"/>
    <w:rsid w:val="00127509"/>
    <w:rsid w:val="0012789C"/>
    <w:rsid w:val="0013627B"/>
    <w:rsid w:val="001428F3"/>
    <w:rsid w:val="001512E2"/>
    <w:rsid w:val="00155EE6"/>
    <w:rsid w:val="001569F5"/>
    <w:rsid w:val="001626E9"/>
    <w:rsid w:val="0016609E"/>
    <w:rsid w:val="00183B59"/>
    <w:rsid w:val="001A138A"/>
    <w:rsid w:val="001B31FC"/>
    <w:rsid w:val="001B4D1B"/>
    <w:rsid w:val="001C62B7"/>
    <w:rsid w:val="001D1A25"/>
    <w:rsid w:val="001D3FBB"/>
    <w:rsid w:val="001D7CE5"/>
    <w:rsid w:val="002156CC"/>
    <w:rsid w:val="00223F30"/>
    <w:rsid w:val="0023436C"/>
    <w:rsid w:val="00252954"/>
    <w:rsid w:val="00257901"/>
    <w:rsid w:val="00261493"/>
    <w:rsid w:val="0027242C"/>
    <w:rsid w:val="00281F65"/>
    <w:rsid w:val="00293292"/>
    <w:rsid w:val="002A1385"/>
    <w:rsid w:val="002A7053"/>
    <w:rsid w:val="002B4E84"/>
    <w:rsid w:val="002B5015"/>
    <w:rsid w:val="002C5A8A"/>
    <w:rsid w:val="002D2477"/>
    <w:rsid w:val="002D6399"/>
    <w:rsid w:val="002E390F"/>
    <w:rsid w:val="002F26EC"/>
    <w:rsid w:val="00300919"/>
    <w:rsid w:val="00315D57"/>
    <w:rsid w:val="0034089B"/>
    <w:rsid w:val="003603C1"/>
    <w:rsid w:val="0037754E"/>
    <w:rsid w:val="00381D5A"/>
    <w:rsid w:val="00385469"/>
    <w:rsid w:val="00393B32"/>
    <w:rsid w:val="003A70A9"/>
    <w:rsid w:val="003B2F66"/>
    <w:rsid w:val="003C2BD3"/>
    <w:rsid w:val="003C6585"/>
    <w:rsid w:val="003D494B"/>
    <w:rsid w:val="003E2969"/>
    <w:rsid w:val="003E7C5E"/>
    <w:rsid w:val="00402E4C"/>
    <w:rsid w:val="004520D7"/>
    <w:rsid w:val="00456038"/>
    <w:rsid w:val="004B593B"/>
    <w:rsid w:val="004D6D3D"/>
    <w:rsid w:val="004E0B04"/>
    <w:rsid w:val="0051176E"/>
    <w:rsid w:val="005229FE"/>
    <w:rsid w:val="00523068"/>
    <w:rsid w:val="00524345"/>
    <w:rsid w:val="005327CE"/>
    <w:rsid w:val="005418C7"/>
    <w:rsid w:val="005429F4"/>
    <w:rsid w:val="00555FCD"/>
    <w:rsid w:val="00562CA5"/>
    <w:rsid w:val="0056525F"/>
    <w:rsid w:val="00582A92"/>
    <w:rsid w:val="005972CE"/>
    <w:rsid w:val="005A50C6"/>
    <w:rsid w:val="005B40EB"/>
    <w:rsid w:val="005B7D5E"/>
    <w:rsid w:val="005E474F"/>
    <w:rsid w:val="006044BC"/>
    <w:rsid w:val="006054E2"/>
    <w:rsid w:val="00615C83"/>
    <w:rsid w:val="00621C3B"/>
    <w:rsid w:val="0063656D"/>
    <w:rsid w:val="006371A8"/>
    <w:rsid w:val="00641198"/>
    <w:rsid w:val="00645F4F"/>
    <w:rsid w:val="00647DD9"/>
    <w:rsid w:val="006801D4"/>
    <w:rsid w:val="00682351"/>
    <w:rsid w:val="00682A23"/>
    <w:rsid w:val="006863F1"/>
    <w:rsid w:val="006B37E2"/>
    <w:rsid w:val="006C1108"/>
    <w:rsid w:val="006F7FF7"/>
    <w:rsid w:val="00727FAF"/>
    <w:rsid w:val="007408A5"/>
    <w:rsid w:val="00755BDA"/>
    <w:rsid w:val="007603A1"/>
    <w:rsid w:val="00774450"/>
    <w:rsid w:val="00781BB0"/>
    <w:rsid w:val="007947BC"/>
    <w:rsid w:val="007A65AC"/>
    <w:rsid w:val="007B46AA"/>
    <w:rsid w:val="007C4483"/>
    <w:rsid w:val="007F17C5"/>
    <w:rsid w:val="007F29EC"/>
    <w:rsid w:val="007F4517"/>
    <w:rsid w:val="008102DE"/>
    <w:rsid w:val="00824323"/>
    <w:rsid w:val="008335FB"/>
    <w:rsid w:val="00841E3B"/>
    <w:rsid w:val="008477E3"/>
    <w:rsid w:val="00847BD4"/>
    <w:rsid w:val="00855D73"/>
    <w:rsid w:val="00855ED0"/>
    <w:rsid w:val="00876B80"/>
    <w:rsid w:val="00887559"/>
    <w:rsid w:val="00893530"/>
    <w:rsid w:val="008B208F"/>
    <w:rsid w:val="008B2DEC"/>
    <w:rsid w:val="008D6DE1"/>
    <w:rsid w:val="008E3F89"/>
    <w:rsid w:val="008E5CCC"/>
    <w:rsid w:val="008F3BA2"/>
    <w:rsid w:val="00912A9E"/>
    <w:rsid w:val="0092019D"/>
    <w:rsid w:val="00920903"/>
    <w:rsid w:val="0092251D"/>
    <w:rsid w:val="00936264"/>
    <w:rsid w:val="0094785A"/>
    <w:rsid w:val="009530EB"/>
    <w:rsid w:val="00954598"/>
    <w:rsid w:val="0095532D"/>
    <w:rsid w:val="009E060E"/>
    <w:rsid w:val="009E27EC"/>
    <w:rsid w:val="009F4E22"/>
    <w:rsid w:val="00A03970"/>
    <w:rsid w:val="00A150DA"/>
    <w:rsid w:val="00A30623"/>
    <w:rsid w:val="00A30C93"/>
    <w:rsid w:val="00A62D67"/>
    <w:rsid w:val="00A67970"/>
    <w:rsid w:val="00A80CE3"/>
    <w:rsid w:val="00A86264"/>
    <w:rsid w:val="00A912C1"/>
    <w:rsid w:val="00A949F6"/>
    <w:rsid w:val="00A95FE0"/>
    <w:rsid w:val="00A97A7D"/>
    <w:rsid w:val="00AA0522"/>
    <w:rsid w:val="00AB0701"/>
    <w:rsid w:val="00AB4D81"/>
    <w:rsid w:val="00AB63A8"/>
    <w:rsid w:val="00AB7E1A"/>
    <w:rsid w:val="00AC3735"/>
    <w:rsid w:val="00AC59D0"/>
    <w:rsid w:val="00AD5382"/>
    <w:rsid w:val="00AE5488"/>
    <w:rsid w:val="00B0580C"/>
    <w:rsid w:val="00B107E9"/>
    <w:rsid w:val="00B1766E"/>
    <w:rsid w:val="00B33AA1"/>
    <w:rsid w:val="00B370E9"/>
    <w:rsid w:val="00B470DC"/>
    <w:rsid w:val="00B64CA6"/>
    <w:rsid w:val="00B8731A"/>
    <w:rsid w:val="00B94F33"/>
    <w:rsid w:val="00BA1F78"/>
    <w:rsid w:val="00BA37FD"/>
    <w:rsid w:val="00BB15FA"/>
    <w:rsid w:val="00BC171E"/>
    <w:rsid w:val="00BD4DB9"/>
    <w:rsid w:val="00BE030C"/>
    <w:rsid w:val="00BE4B39"/>
    <w:rsid w:val="00C034DA"/>
    <w:rsid w:val="00C21367"/>
    <w:rsid w:val="00C30C4B"/>
    <w:rsid w:val="00C351B6"/>
    <w:rsid w:val="00C35F19"/>
    <w:rsid w:val="00C36D38"/>
    <w:rsid w:val="00C40602"/>
    <w:rsid w:val="00C46422"/>
    <w:rsid w:val="00C47D83"/>
    <w:rsid w:val="00C668FA"/>
    <w:rsid w:val="00CC1B19"/>
    <w:rsid w:val="00CD60BB"/>
    <w:rsid w:val="00CD6157"/>
    <w:rsid w:val="00CD792C"/>
    <w:rsid w:val="00D050BE"/>
    <w:rsid w:val="00D205DB"/>
    <w:rsid w:val="00D37445"/>
    <w:rsid w:val="00D37818"/>
    <w:rsid w:val="00D403AA"/>
    <w:rsid w:val="00D4069F"/>
    <w:rsid w:val="00D514D7"/>
    <w:rsid w:val="00D60DE0"/>
    <w:rsid w:val="00D6224C"/>
    <w:rsid w:val="00D67940"/>
    <w:rsid w:val="00D67E9C"/>
    <w:rsid w:val="00D81DDD"/>
    <w:rsid w:val="00D87A23"/>
    <w:rsid w:val="00DA4B48"/>
    <w:rsid w:val="00DA7DFC"/>
    <w:rsid w:val="00DC1911"/>
    <w:rsid w:val="00DD0757"/>
    <w:rsid w:val="00DE25A6"/>
    <w:rsid w:val="00DE386E"/>
    <w:rsid w:val="00E023D6"/>
    <w:rsid w:val="00E13444"/>
    <w:rsid w:val="00E33698"/>
    <w:rsid w:val="00E33723"/>
    <w:rsid w:val="00E62EF8"/>
    <w:rsid w:val="00E83B19"/>
    <w:rsid w:val="00E862DC"/>
    <w:rsid w:val="00E94E68"/>
    <w:rsid w:val="00E97236"/>
    <w:rsid w:val="00EA6083"/>
    <w:rsid w:val="00EC58A8"/>
    <w:rsid w:val="00ED43D5"/>
    <w:rsid w:val="00F14B97"/>
    <w:rsid w:val="00F27CD3"/>
    <w:rsid w:val="00F33030"/>
    <w:rsid w:val="00F37B42"/>
    <w:rsid w:val="00F40BBE"/>
    <w:rsid w:val="00F40DDD"/>
    <w:rsid w:val="00F43075"/>
    <w:rsid w:val="00F473E0"/>
    <w:rsid w:val="00F476EB"/>
    <w:rsid w:val="00F520B2"/>
    <w:rsid w:val="00F533BE"/>
    <w:rsid w:val="00F568DC"/>
    <w:rsid w:val="00F57802"/>
    <w:rsid w:val="00F66253"/>
    <w:rsid w:val="00F67361"/>
    <w:rsid w:val="00F739C6"/>
    <w:rsid w:val="00F80B65"/>
    <w:rsid w:val="00F836F2"/>
    <w:rsid w:val="00F846D4"/>
    <w:rsid w:val="00F9065B"/>
    <w:rsid w:val="00F95DC4"/>
    <w:rsid w:val="00FA03EC"/>
    <w:rsid w:val="00FA32B1"/>
    <w:rsid w:val="00FB334B"/>
    <w:rsid w:val="00FB7E52"/>
    <w:rsid w:val="00FC092C"/>
    <w:rsid w:val="00FF125F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48FFE"/>
  <w15:chartTrackingRefBased/>
  <w15:docId w15:val="{53A1B9C5-88D4-47F6-BA8D-BBA42BBD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D9"/>
    <w:rPr>
      <w:rFonts w:ascii="Tahoma" w:eastAsia="Tahoma" w:hAnsi="Tahoma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E7C5E"/>
  </w:style>
  <w:style w:type="paragraph" w:styleId="Rodap">
    <w:name w:val="footer"/>
    <w:basedOn w:val="Normal"/>
    <w:link w:val="Rodap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3E7C5E"/>
  </w:style>
  <w:style w:type="character" w:styleId="Hyperlink">
    <w:name w:val="Hyperlink"/>
    <w:semiHidden/>
    <w:rsid w:val="003E7C5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18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8C7"/>
    <w:rPr>
      <w:rFonts w:ascii="Segoe UI" w:eastAsia="Tahoma" w:hAnsi="Segoe UI" w:cs="Segoe UI"/>
      <w:sz w:val="18"/>
      <w:szCs w:val="18"/>
      <w:lang w:val="x-none" w:eastAsia="x-none"/>
    </w:rPr>
  </w:style>
  <w:style w:type="paragraph" w:customStyle="1" w:styleId="Normal1">
    <w:name w:val="Normal1"/>
    <w:rsid w:val="00774450"/>
    <w:pPr>
      <w:spacing w:after="200" w:line="276" w:lineRule="auto"/>
    </w:pPr>
    <w:rPr>
      <w:rFonts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5A50C6"/>
    <w:pPr>
      <w:ind w:left="720"/>
      <w:contextualSpacing/>
    </w:pPr>
  </w:style>
  <w:style w:type="paragraph" w:styleId="SemEspaamento">
    <w:name w:val="No Spacing"/>
    <w:uiPriority w:val="1"/>
    <w:qFormat/>
    <w:rsid w:val="00257901"/>
    <w:rPr>
      <w:rFonts w:ascii="Tahoma" w:eastAsia="Tahoma" w:hAnsi="Tahoma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Modelos\Prefeitur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2768F-0594-40B8-807A-37C13730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10</TotalTime>
  <Pages>1</Pages>
  <Words>987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Usuario</cp:lastModifiedBy>
  <cp:revision>8</cp:revision>
  <cp:lastPrinted>2026-07-06T12:43:00Z</cp:lastPrinted>
  <dcterms:created xsi:type="dcterms:W3CDTF">2026-07-20T13:36:00Z</dcterms:created>
  <dcterms:modified xsi:type="dcterms:W3CDTF">2026-07-20T16:38:00Z</dcterms:modified>
</cp:coreProperties>
</file>