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239FE" w14:textId="77777777" w:rsidR="005A50C6" w:rsidRPr="0029059C" w:rsidRDefault="005A50C6" w:rsidP="002905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smallCaps/>
          <w:color w:val="000000"/>
        </w:rPr>
      </w:pPr>
    </w:p>
    <w:p w14:paraId="27C89CF0" w14:textId="12F0A471" w:rsidR="0029059C" w:rsidRPr="0029059C" w:rsidRDefault="0029059C" w:rsidP="0029059C">
      <w:pPr>
        <w:spacing w:after="120" w:line="276" w:lineRule="auto"/>
        <w:jc w:val="center"/>
        <w:rPr>
          <w:rFonts w:ascii="Arial" w:eastAsia="Arial" w:hAnsi="Arial" w:cs="Arial"/>
          <w:b/>
          <w:bCs/>
          <w:lang w:val="pt-BR" w:eastAsia="pt-BR"/>
        </w:rPr>
      </w:pPr>
      <w:r w:rsidRPr="0029059C">
        <w:rPr>
          <w:rFonts w:ascii="Arial" w:hAnsi="Arial" w:cs="Arial"/>
          <w:b/>
          <w:bCs/>
        </w:rPr>
        <w:t>ANEXO I</w:t>
      </w:r>
    </w:p>
    <w:p w14:paraId="56397A07" w14:textId="77777777" w:rsidR="0029059C" w:rsidRPr="0029059C" w:rsidRDefault="0029059C" w:rsidP="0029059C">
      <w:pPr>
        <w:spacing w:after="120" w:line="276" w:lineRule="auto"/>
        <w:ind w:left="100"/>
        <w:jc w:val="center"/>
        <w:rPr>
          <w:rFonts w:ascii="Arial" w:hAnsi="Arial" w:cs="Arial"/>
          <w:b/>
          <w:bCs/>
        </w:rPr>
      </w:pPr>
      <w:r w:rsidRPr="0029059C">
        <w:rPr>
          <w:rFonts w:ascii="Arial" w:hAnsi="Arial" w:cs="Arial"/>
          <w:b/>
          <w:bCs/>
        </w:rPr>
        <w:t>TERMO DE EXECUÇÃO CULTURAL</w:t>
      </w:r>
    </w:p>
    <w:p w14:paraId="760B4C63" w14:textId="77777777" w:rsidR="0029059C" w:rsidRPr="0029059C" w:rsidRDefault="0029059C" w:rsidP="0029059C">
      <w:pPr>
        <w:spacing w:after="120" w:line="276" w:lineRule="auto"/>
        <w:ind w:left="100"/>
        <w:jc w:val="center"/>
        <w:rPr>
          <w:rFonts w:ascii="Arial" w:hAnsi="Arial" w:cs="Arial"/>
          <w:b/>
          <w:bCs/>
        </w:rPr>
      </w:pPr>
    </w:p>
    <w:p w14:paraId="2A7E56BF" w14:textId="400C4AD8" w:rsidR="0029059C" w:rsidRPr="0029059C" w:rsidRDefault="0029059C" w:rsidP="0029059C">
      <w:pPr>
        <w:spacing w:line="276" w:lineRule="auto"/>
        <w:ind w:left="3686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 xml:space="preserve">Termo de Execução Cultural nº </w:t>
      </w:r>
      <w:proofErr w:type="spellStart"/>
      <w:r w:rsidRPr="0029059C">
        <w:rPr>
          <w:rFonts w:ascii="Arial" w:hAnsi="Arial" w:cs="Arial"/>
          <w:highlight w:val="yellow"/>
        </w:rPr>
        <w:t>xxx</w:t>
      </w:r>
      <w:proofErr w:type="spellEnd"/>
      <w:r w:rsidRPr="0029059C">
        <w:rPr>
          <w:rFonts w:ascii="Arial" w:hAnsi="Arial" w:cs="Arial"/>
          <w:highlight w:val="yellow"/>
        </w:rPr>
        <w:t>/2026</w:t>
      </w:r>
      <w:r w:rsidRPr="0029059C">
        <w:rPr>
          <w:rFonts w:ascii="Arial" w:hAnsi="Arial" w:cs="Arial"/>
        </w:rPr>
        <w:t xml:space="preserve">, tendo por objeto a concessão de apoio financeiro a ações culturais contempladas pelo </w:t>
      </w:r>
      <w:r w:rsidRPr="0029059C">
        <w:rPr>
          <w:rFonts w:ascii="Arial" w:hAnsi="Arial" w:cs="Arial"/>
          <w:color w:val="000000"/>
        </w:rPr>
        <w:t>edital de seleção de propostas para firmar termo de execução cultural com recursos da lei 14.399/2022 que instituiu a Política Nacional Aldir Blanc de Fomento à Cultura  PNAB.</w:t>
      </w:r>
    </w:p>
    <w:p w14:paraId="4BD29CB3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</w:p>
    <w:p w14:paraId="69D26B85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b/>
          <w:bCs/>
        </w:rPr>
      </w:pPr>
      <w:r w:rsidRPr="0029059C">
        <w:rPr>
          <w:rFonts w:ascii="Arial" w:hAnsi="Arial" w:cs="Arial"/>
          <w:b/>
          <w:bCs/>
        </w:rPr>
        <w:t>1. PARTES</w:t>
      </w:r>
    </w:p>
    <w:p w14:paraId="662E7604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b/>
          <w:bCs/>
        </w:rPr>
      </w:pPr>
      <w:r w:rsidRPr="0029059C">
        <w:rPr>
          <w:rFonts w:ascii="Arial" w:hAnsi="Arial" w:cs="Arial"/>
          <w:b/>
          <w:bCs/>
        </w:rPr>
        <w:t>1. PARTES</w:t>
      </w:r>
    </w:p>
    <w:p w14:paraId="1F7262FA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  <w:highlight w:val="yellow"/>
        </w:rPr>
        <w:t xml:space="preserve">1.1 O Município de Jóia/RS, neste ato representado pelo Prefeito </w:t>
      </w:r>
      <w:proofErr w:type="spellStart"/>
      <w:r w:rsidRPr="0029059C">
        <w:rPr>
          <w:rFonts w:ascii="Arial" w:hAnsi="Arial" w:cs="Arial"/>
          <w:highlight w:val="yellow"/>
        </w:rPr>
        <w:t>Dionei</w:t>
      </w:r>
      <w:proofErr w:type="spellEnd"/>
      <w:r w:rsidRPr="0029059C">
        <w:rPr>
          <w:rFonts w:ascii="Arial" w:hAnsi="Arial" w:cs="Arial"/>
          <w:highlight w:val="yellow"/>
        </w:rPr>
        <w:t xml:space="preserve"> de Matos Lewandowski, e o(a) Agente Cultural __________________________, [INDICAR NOME DO(A) AGENTE CULTURAL CONTEMPLADO], portador(a) do RG nº [INDICAR Nº DO RG], expedida em [INDICAR ÓRGÃO EXPEDIDOR], CPF nº [INDICAR Nº DO CPF], residente e domiciliado(a) à [INDICAR ENDEREÇO], CEP: [INDICAR CEP], telefones: [INDICAR TELEFONES], resolvem firmar o presente Termo de Execução Cultural, de acordo com as seguintes condições:</w:t>
      </w:r>
    </w:p>
    <w:p w14:paraId="16BC88A8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b/>
          <w:bCs/>
        </w:rPr>
      </w:pPr>
    </w:p>
    <w:p w14:paraId="65A8F402" w14:textId="435E6103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b/>
          <w:bCs/>
        </w:rPr>
      </w:pPr>
      <w:r w:rsidRPr="0029059C">
        <w:rPr>
          <w:rFonts w:ascii="Arial" w:hAnsi="Arial" w:cs="Arial"/>
          <w:b/>
          <w:bCs/>
        </w:rPr>
        <w:t>2. PROCEDIMENTO</w:t>
      </w:r>
    </w:p>
    <w:p w14:paraId="1DA5EE16" w14:textId="1D96869A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color w:val="000000"/>
        </w:rPr>
      </w:pPr>
      <w:r w:rsidRPr="0029059C">
        <w:rPr>
          <w:rFonts w:ascii="Arial" w:hAnsi="Arial" w:cs="Arial"/>
        </w:rPr>
        <w:t xml:space="preserve">2.1 Este Termo de Execução Cultural é instrumento da modalidade de fomento à execução de ações culturais e prestação de serviços de que trata a Lei 14.399/2022 celebrado com agente cultural ou prestador de serviços selecionado nos termos do </w:t>
      </w:r>
      <w:r w:rsidRPr="0029059C">
        <w:rPr>
          <w:rFonts w:ascii="Arial" w:hAnsi="Arial" w:cs="Arial"/>
          <w:color w:val="000000"/>
        </w:rPr>
        <w:t xml:space="preserve">Edital de Chamamento Público nº </w:t>
      </w:r>
      <w:r w:rsidRPr="0029059C">
        <w:rPr>
          <w:rFonts w:ascii="Arial" w:hAnsi="Arial" w:cs="Arial"/>
          <w:color w:val="000000"/>
        </w:rPr>
        <w:t>4</w:t>
      </w:r>
      <w:r w:rsidRPr="0029059C">
        <w:rPr>
          <w:rFonts w:ascii="Arial" w:hAnsi="Arial" w:cs="Arial"/>
          <w:color w:val="000000"/>
        </w:rPr>
        <w:t>/2026, para firmar Termo de Execução Cultural com recursos da Lei nº 14,399/2022, que instituiu a Política Nacional Aldir Blanc de Fomento à Cultura – PNAB</w:t>
      </w:r>
    </w:p>
    <w:p w14:paraId="1FD15EBB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b/>
          <w:bCs/>
        </w:rPr>
      </w:pPr>
    </w:p>
    <w:p w14:paraId="674705C7" w14:textId="32B689CD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b/>
          <w:bCs/>
        </w:rPr>
      </w:pPr>
      <w:r w:rsidRPr="0029059C">
        <w:rPr>
          <w:rFonts w:ascii="Arial" w:hAnsi="Arial" w:cs="Arial"/>
          <w:b/>
          <w:bCs/>
        </w:rPr>
        <w:t>3. OBJETO</w:t>
      </w:r>
    </w:p>
    <w:p w14:paraId="2AB591F7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3.1. Este Termo de Execução Cultural tem por objeto a concessão de apoio financeiro a Proposta  [</w:t>
      </w:r>
      <w:r w:rsidRPr="0029059C">
        <w:rPr>
          <w:rFonts w:ascii="Arial" w:hAnsi="Arial" w:cs="Arial"/>
          <w:highlight w:val="yellow"/>
        </w:rPr>
        <w:t>INDICAR NOME DA PROPOSTA</w:t>
      </w:r>
      <w:r w:rsidRPr="0029059C">
        <w:rPr>
          <w:rFonts w:ascii="Arial" w:hAnsi="Arial" w:cs="Arial"/>
        </w:rPr>
        <w:t xml:space="preserve">], contemplado no conforme processo administrativo nº </w:t>
      </w:r>
      <w:proofErr w:type="spellStart"/>
      <w:r w:rsidRPr="0029059C">
        <w:rPr>
          <w:rFonts w:ascii="Arial" w:hAnsi="Arial" w:cs="Arial"/>
          <w:color w:val="FF0000"/>
          <w:highlight w:val="yellow"/>
        </w:rPr>
        <w:t>xxx</w:t>
      </w:r>
      <w:proofErr w:type="spellEnd"/>
      <w:r w:rsidRPr="0029059C">
        <w:rPr>
          <w:rFonts w:ascii="Arial" w:hAnsi="Arial" w:cs="Arial"/>
          <w:color w:val="FF0000"/>
          <w:highlight w:val="yellow"/>
        </w:rPr>
        <w:t>/2026</w:t>
      </w:r>
      <w:r w:rsidRPr="0029059C">
        <w:rPr>
          <w:rFonts w:ascii="Arial" w:hAnsi="Arial" w:cs="Arial"/>
        </w:rPr>
        <w:t>.</w:t>
      </w:r>
    </w:p>
    <w:p w14:paraId="12AD6F13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</w:p>
    <w:p w14:paraId="228AE42D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b/>
          <w:bCs/>
        </w:rPr>
      </w:pPr>
      <w:r w:rsidRPr="0029059C">
        <w:rPr>
          <w:rFonts w:ascii="Arial" w:hAnsi="Arial" w:cs="Arial"/>
          <w:b/>
          <w:bCs/>
        </w:rPr>
        <w:lastRenderedPageBreak/>
        <w:t xml:space="preserve">4. RECURSOS FINANCEIROS </w:t>
      </w:r>
    </w:p>
    <w:p w14:paraId="456055A2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 xml:space="preserve">4.1. Os recursos financeiros para a execução do presente termo totalizam o montante de </w:t>
      </w:r>
      <w:r w:rsidRPr="0029059C">
        <w:rPr>
          <w:rFonts w:ascii="Arial" w:hAnsi="Arial" w:cs="Arial"/>
          <w:highlight w:val="yellow"/>
        </w:rPr>
        <w:t>R$ [INDICAR VALOR EM NÚMERO ARÁBICOS] ([INDICAR VALOR POR EXTENSO] reais).</w:t>
      </w:r>
    </w:p>
    <w:p w14:paraId="1BC2060A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 xml:space="preserve">4.2. Serão transferidos à conta especial aberta para execução do projeto do(a) AGENTE CULTURAL,  </w:t>
      </w:r>
      <w:r w:rsidRPr="0029059C">
        <w:rPr>
          <w:rFonts w:ascii="Arial" w:hAnsi="Arial" w:cs="Arial"/>
          <w:highlight w:val="yellow"/>
        </w:rPr>
        <w:t>Agência [INDICAR AGÊNCIA], Conta Corrente nº [INDICAR CONTA],</w:t>
      </w:r>
      <w:r w:rsidRPr="0029059C">
        <w:rPr>
          <w:rFonts w:ascii="Arial" w:hAnsi="Arial" w:cs="Arial"/>
        </w:rPr>
        <w:t xml:space="preserve"> para recebimento e movimentação.</w:t>
      </w:r>
    </w:p>
    <w:p w14:paraId="2E38F64C" w14:textId="77777777" w:rsid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b/>
          <w:bCs/>
        </w:rPr>
      </w:pPr>
    </w:p>
    <w:p w14:paraId="6276B7E4" w14:textId="7380C600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b/>
          <w:bCs/>
        </w:rPr>
      </w:pPr>
      <w:r w:rsidRPr="0029059C">
        <w:rPr>
          <w:rFonts w:ascii="Arial" w:hAnsi="Arial" w:cs="Arial"/>
          <w:b/>
          <w:bCs/>
        </w:rPr>
        <w:t>5. APLICAÇÃO DOS RECURSOS</w:t>
      </w:r>
    </w:p>
    <w:p w14:paraId="7F799278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5.1 Os rendimentos de ativos financeiros poderão ser aplicados para o alcance do objeto, sem a necessidade de autorização prévia.</w:t>
      </w:r>
    </w:p>
    <w:p w14:paraId="75F51454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</w:p>
    <w:p w14:paraId="5619DBC4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b/>
          <w:bCs/>
        </w:rPr>
      </w:pPr>
      <w:r w:rsidRPr="0029059C">
        <w:rPr>
          <w:rFonts w:ascii="Arial" w:hAnsi="Arial" w:cs="Arial"/>
          <w:b/>
          <w:bCs/>
        </w:rPr>
        <w:t>6. OBRIGAÇÕES</w:t>
      </w:r>
    </w:p>
    <w:p w14:paraId="55BFC9AE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color w:val="FF0000"/>
        </w:rPr>
      </w:pPr>
      <w:r w:rsidRPr="0029059C">
        <w:rPr>
          <w:rFonts w:ascii="Arial" w:hAnsi="Arial" w:cs="Arial"/>
        </w:rPr>
        <w:t>6.1 São obrigações da Secretaria :</w:t>
      </w:r>
    </w:p>
    <w:p w14:paraId="39A90DED" w14:textId="35FACD3B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 xml:space="preserve">I) transferir os recursos ao(a) </w:t>
      </w:r>
      <w:r w:rsidRPr="0029059C">
        <w:rPr>
          <w:rFonts w:ascii="Arial" w:hAnsi="Arial" w:cs="Arial"/>
        </w:rPr>
        <w:t>Agente Cultural</w:t>
      </w:r>
      <w:r w:rsidRPr="0029059C">
        <w:rPr>
          <w:rFonts w:ascii="Arial" w:hAnsi="Arial" w:cs="Arial"/>
        </w:rPr>
        <w:t>;</w:t>
      </w:r>
    </w:p>
    <w:p w14:paraId="2587FE4A" w14:textId="55A6E532" w:rsidR="0029059C" w:rsidRPr="0029059C" w:rsidRDefault="0029059C" w:rsidP="0029059C">
      <w:pPr>
        <w:spacing w:after="100" w:line="276" w:lineRule="auto"/>
        <w:ind w:left="100"/>
        <w:rPr>
          <w:rFonts w:ascii="Arial" w:hAnsi="Arial" w:cs="Arial"/>
        </w:rPr>
      </w:pPr>
      <w:r w:rsidRPr="0029059C">
        <w:rPr>
          <w:rFonts w:ascii="Arial" w:hAnsi="Arial" w:cs="Arial"/>
        </w:rPr>
        <w:t xml:space="preserve">II) orientar o(a) </w:t>
      </w:r>
      <w:r w:rsidRPr="0029059C">
        <w:rPr>
          <w:rFonts w:ascii="Arial" w:hAnsi="Arial" w:cs="Arial"/>
        </w:rPr>
        <w:t xml:space="preserve">Agente Cultural </w:t>
      </w:r>
      <w:r w:rsidRPr="0029059C">
        <w:rPr>
          <w:rFonts w:ascii="Arial" w:hAnsi="Arial" w:cs="Arial"/>
        </w:rPr>
        <w:t xml:space="preserve">sobre o procedimento para a prestação de informações dos recursos concedidos; </w:t>
      </w:r>
    </w:p>
    <w:p w14:paraId="6D331168" w14:textId="7E803882" w:rsidR="0029059C" w:rsidRPr="0029059C" w:rsidRDefault="0029059C" w:rsidP="0029059C">
      <w:pPr>
        <w:spacing w:after="100" w:line="276" w:lineRule="auto"/>
        <w:ind w:left="100"/>
        <w:rPr>
          <w:rFonts w:ascii="Arial" w:hAnsi="Arial" w:cs="Arial"/>
        </w:rPr>
      </w:pPr>
      <w:r w:rsidRPr="0029059C">
        <w:rPr>
          <w:rFonts w:ascii="Arial" w:hAnsi="Arial" w:cs="Arial"/>
        </w:rPr>
        <w:t xml:space="preserve">III) analisar e emitir parecer sobre os relatórios e sobre a prestação de informações apresentados pelo(a) </w:t>
      </w:r>
      <w:r w:rsidRPr="0029059C">
        <w:rPr>
          <w:rFonts w:ascii="Arial" w:hAnsi="Arial" w:cs="Arial"/>
        </w:rPr>
        <w:t>Agente Cultural</w:t>
      </w:r>
      <w:r w:rsidRPr="0029059C">
        <w:rPr>
          <w:rFonts w:ascii="Arial" w:hAnsi="Arial" w:cs="Arial"/>
        </w:rPr>
        <w:t>;</w:t>
      </w:r>
    </w:p>
    <w:p w14:paraId="5B2FA948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 xml:space="preserve">IV) zelar pelo fiel cumprimento deste termo de execução cultural; </w:t>
      </w:r>
    </w:p>
    <w:p w14:paraId="4E7E1B94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V) adotar medidas saneadoras e corretivas quando houver inadimplemento;</w:t>
      </w:r>
    </w:p>
    <w:p w14:paraId="4B0541F3" w14:textId="048F5A76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 xml:space="preserve">VI) monitorar o cumprimento pelo(a) </w:t>
      </w:r>
      <w:r w:rsidRPr="0029059C">
        <w:rPr>
          <w:rFonts w:ascii="Arial" w:hAnsi="Arial" w:cs="Arial"/>
        </w:rPr>
        <w:t xml:space="preserve">Agente Cultural, </w:t>
      </w:r>
      <w:r w:rsidRPr="0029059C">
        <w:rPr>
          <w:rFonts w:ascii="Arial" w:hAnsi="Arial" w:cs="Arial"/>
        </w:rPr>
        <w:t xml:space="preserve">das obrigações previstas na </w:t>
      </w:r>
      <w:r w:rsidRPr="0029059C">
        <w:rPr>
          <w:rFonts w:ascii="Arial" w:hAnsi="Arial" w:cs="Arial"/>
        </w:rPr>
        <w:t>cláusula</w:t>
      </w:r>
      <w:r w:rsidRPr="0029059C">
        <w:rPr>
          <w:rFonts w:ascii="Arial" w:hAnsi="Arial" w:cs="Arial"/>
        </w:rPr>
        <w:t xml:space="preserve"> 6.2.</w:t>
      </w:r>
    </w:p>
    <w:p w14:paraId="23BFE3F7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</w:p>
    <w:p w14:paraId="139948A9" w14:textId="553A5C8C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 xml:space="preserve">6.2 São obrigações do(a) </w:t>
      </w:r>
      <w:r w:rsidRPr="0029059C">
        <w:rPr>
          <w:rFonts w:ascii="Arial" w:hAnsi="Arial" w:cs="Arial"/>
        </w:rPr>
        <w:t>Agente Cultural</w:t>
      </w:r>
      <w:r w:rsidRPr="0029059C">
        <w:rPr>
          <w:rFonts w:ascii="Arial" w:hAnsi="Arial" w:cs="Arial"/>
        </w:rPr>
        <w:t>:</w:t>
      </w:r>
    </w:p>
    <w:p w14:paraId="7A852B45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 xml:space="preserve">I) executar a Proposta aprovada; </w:t>
      </w:r>
    </w:p>
    <w:p w14:paraId="61D9F8E4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 xml:space="preserve">II) aplicar os recursos concedidos pela PNAB na realização da ação cultural; </w:t>
      </w:r>
    </w:p>
    <w:p w14:paraId="022E225E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III) manter, obrigatória e exclusivamente, os recursos financeiros depositados na conta especialmente aberta para o Termo de Execução Cultural;</w:t>
      </w:r>
    </w:p>
    <w:p w14:paraId="3EE913F7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IV) facilitar o monitoramento, o controle e supervisão do termo de execução cultural bem como o acesso ao local de realização da ação cultural;</w:t>
      </w:r>
    </w:p>
    <w:p w14:paraId="0EAFBDD5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lastRenderedPageBreak/>
        <w:t xml:space="preserve">V) atender a qualquer solicitação regular feita pela Secretaria Municipal de Cultura, Desporto e Turismo a contar do recebimento da notificação; </w:t>
      </w:r>
    </w:p>
    <w:p w14:paraId="0712495B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VI) divulgar nos meios de comunicação, a informação de que a ação cultural aprovada é apoiada com recursos da PNAB, incluindo as marcas do Governo Federal e da Prefeitura de Jóia, de acordo com as orientações técnicas do manual de aplicação de marcas divulgado pelo Ministério da Cultura;</w:t>
      </w:r>
    </w:p>
    <w:p w14:paraId="6394EBA4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 xml:space="preserve">VII) não realizar despesa em data anterior ou posterior à vigência deste termo de execução cultural; </w:t>
      </w:r>
    </w:p>
    <w:p w14:paraId="6320ECA2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 xml:space="preserve">VIII) guardar a documentação referente à prestação de informações pelo prazo de 5anos, contados do fim da vigência deste Termo de Execução Cultural; </w:t>
      </w:r>
    </w:p>
    <w:p w14:paraId="0122FEF0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IX) não utilizar os recursos para finalidade diversa da estabelecida no projeto cultural;</w:t>
      </w:r>
    </w:p>
    <w:p w14:paraId="369AE8DF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color w:val="FF0000"/>
        </w:rPr>
      </w:pPr>
    </w:p>
    <w:p w14:paraId="6FE488E1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b/>
          <w:bCs/>
        </w:rPr>
      </w:pPr>
      <w:r w:rsidRPr="0029059C">
        <w:rPr>
          <w:rFonts w:ascii="Arial" w:hAnsi="Arial" w:cs="Arial"/>
          <w:b/>
          <w:bCs/>
        </w:rPr>
        <w:t xml:space="preserve">7. PRESTAÇÃO DE INFORMAÇÕES </w:t>
      </w:r>
    </w:p>
    <w:p w14:paraId="2D640B30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7.1 O agente público responsável elaborará relatório de verificação e poderá adotar os seguintes procedimentos, de acordo com o caso concreto:</w:t>
      </w:r>
    </w:p>
    <w:p w14:paraId="39D84414" w14:textId="7867D3D2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eastAsia="Calibri" w:hAnsi="Arial" w:cs="Arial"/>
          <w:b/>
          <w:bCs/>
          <w:smallCaps/>
        </w:rPr>
      </w:pPr>
      <w:r w:rsidRPr="0029059C">
        <w:rPr>
          <w:rFonts w:ascii="Arial" w:hAnsi="Arial" w:cs="Arial"/>
        </w:rPr>
        <w:t>I - encaminhar o processo à autoridade responsável pelo julgamento da prestação de informações, caso conclua que houve o cumprimento integral do objeto ou o cumprimento parcial justificado;</w:t>
      </w:r>
    </w:p>
    <w:p w14:paraId="38B88157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eastAsia="Arial" w:hAnsi="Arial" w:cs="Arial"/>
        </w:rPr>
      </w:pPr>
      <w:r w:rsidRPr="0029059C">
        <w:rPr>
          <w:rFonts w:ascii="Arial" w:hAnsi="Arial" w:cs="Arial"/>
        </w:rPr>
        <w:t>II - recomendar que seja solicitada a apresentação, pelo agente cultural ou prestador de serviços de relatório de execução do objeto, caso considere que não foi possível aferir na visita de verificação que houve o cumprimento integral do objeto ou o cumprimento parcial justificado; ou</w:t>
      </w:r>
    </w:p>
    <w:p w14:paraId="1946CACA" w14:textId="3AFD4EA3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III - recomendar que seja solicitada a apresentação, pelo agente cultural</w:t>
      </w:r>
      <w:r w:rsidRPr="0029059C">
        <w:rPr>
          <w:rFonts w:ascii="Arial" w:hAnsi="Arial" w:cs="Arial"/>
        </w:rPr>
        <w:t xml:space="preserve"> </w:t>
      </w:r>
      <w:r w:rsidRPr="0029059C">
        <w:rPr>
          <w:rFonts w:ascii="Arial" w:hAnsi="Arial" w:cs="Arial"/>
        </w:rPr>
        <w:t>ou prestador de serviços, de relatório de execução financeira, caso considere que não foi possível aferir o cumprimento integral do objeto no relatório de execução do objeto ou que as justificativas apresentadas sobre o cumprimento parcial do objeto foram insuficientes.</w:t>
      </w:r>
    </w:p>
    <w:p w14:paraId="4BDE553D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7.2 Após o recebimento do processo enviado pelo agente público de que trata o item 7.1, a autoridade responsável pelo julgamento da prestação de informações poderá:</w:t>
      </w:r>
    </w:p>
    <w:p w14:paraId="2B78E54B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I - determinar o arquivamento, caso considere que houve o cumprimento integral do objeto ou o cumprimento parcial justificado;</w:t>
      </w:r>
    </w:p>
    <w:p w14:paraId="580149CF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II - solicitar a apresentação, pelo agente cultural, de relatório de execução do objeto, caso considere que não foi possível aferir o cumprimento integral do objeto ou que as justificativas apresentadas sobre o cumprimento parcial do objeto foram insuficientes;</w:t>
      </w:r>
    </w:p>
    <w:p w14:paraId="447962B1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 xml:space="preserve">III - solicitar a apresentação, pelo agente cultural, de relatório de execução financeira, caso considere que não foi possível aferir o cumprimento integral do objeto no relatório </w:t>
      </w:r>
      <w:r w:rsidRPr="0029059C">
        <w:rPr>
          <w:rFonts w:ascii="Arial" w:hAnsi="Arial" w:cs="Arial"/>
        </w:rPr>
        <w:lastRenderedPageBreak/>
        <w:t>de execução do objeto ou que as justificativas apresentadas sobre o cumprimento parcial do objeto foram insuficientes; ou</w:t>
      </w:r>
    </w:p>
    <w:p w14:paraId="7FCBE7A1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IV - aplicar sanções ou decidir pela rejeição da prestação de informações, caso verifique que não houve o cumprimento integral do objeto ou o cumprimento parcial justificado, ou caso identifique irregularidades no relatório de execução financeira.</w:t>
      </w:r>
    </w:p>
    <w:p w14:paraId="03267016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b/>
          <w:bCs/>
        </w:rPr>
      </w:pPr>
    </w:p>
    <w:p w14:paraId="47169FD6" w14:textId="22BE8CA6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b/>
          <w:bCs/>
        </w:rPr>
      </w:pPr>
      <w:r w:rsidRPr="0029059C">
        <w:rPr>
          <w:rFonts w:ascii="Arial" w:hAnsi="Arial" w:cs="Arial"/>
          <w:b/>
          <w:bCs/>
        </w:rPr>
        <w:t>8. ALTERAÇÃO DO TERMO DE EXECUÇÃO CULTURAL</w:t>
      </w:r>
    </w:p>
    <w:p w14:paraId="706184D2" w14:textId="6F245C71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eastAsia="Calibri" w:hAnsi="Arial" w:cs="Arial"/>
          <w:b/>
          <w:bCs/>
          <w:smallCaps/>
        </w:rPr>
      </w:pPr>
      <w:r w:rsidRPr="0029059C">
        <w:rPr>
          <w:rFonts w:ascii="Arial" w:hAnsi="Arial" w:cs="Arial"/>
        </w:rPr>
        <w:t>8.1 A alteração do termo de execução cultural será formalizada por meio de termo aditivo.</w:t>
      </w:r>
    </w:p>
    <w:p w14:paraId="683150C4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eastAsia="Arial" w:hAnsi="Arial" w:cs="Arial"/>
        </w:rPr>
      </w:pPr>
    </w:p>
    <w:p w14:paraId="46F45F5F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8.2 A formalização de termo aditivo não será necessária nas seguintes hipóteses:</w:t>
      </w:r>
    </w:p>
    <w:p w14:paraId="27FB9621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I - prorrogação de vigência realizada de ofício pela administração pública quando der causa a atraso na liberação de recursos; e</w:t>
      </w:r>
    </w:p>
    <w:p w14:paraId="79BB48ED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II - alteração do projeto sem modificação do valor global do instrumento e sem modificação substancial do objeto.</w:t>
      </w:r>
    </w:p>
    <w:p w14:paraId="20E99D3E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8.3 Na hipótese de prorrogação de vigência, o saldo de recursos será automaticamente mantido na conta, a fim de viabilizar a continuidade da execução do objeto.</w:t>
      </w:r>
    </w:p>
    <w:p w14:paraId="3D4211CA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8.4 As alterações do projeto cujo escopo seja de, no máximo, 20% poderão ser realizadas pelo agente cultural e comunicadas à administração pública em seguida, sem a necessidade de autorização prévia.</w:t>
      </w:r>
    </w:p>
    <w:p w14:paraId="2AB14A0D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14:paraId="6E729C20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8.6 Nas hipóteses de alterações em que não seja necessário termo aditivo, poderá ser realizado apostilamento.</w:t>
      </w:r>
    </w:p>
    <w:p w14:paraId="3DDC7BCD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</w:p>
    <w:p w14:paraId="4E862AD5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b/>
          <w:bCs/>
        </w:rPr>
      </w:pPr>
      <w:r w:rsidRPr="0029059C">
        <w:rPr>
          <w:rFonts w:ascii="Arial" w:hAnsi="Arial" w:cs="Arial"/>
          <w:b/>
          <w:bCs/>
        </w:rPr>
        <w:t>9. TITULARIDADE DE BENS</w:t>
      </w:r>
    </w:p>
    <w:p w14:paraId="0C261289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9.1 Os bens permanentes adquiridos, produzidos ou transformados em decorrência da execução da ação cultural fomentada serão de titularidade do agente cultural desde a data da sua aquisição.</w:t>
      </w:r>
    </w:p>
    <w:p w14:paraId="2BA1CD7D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9.2 Nos casos de rejeição da prestação de contas em razão da aquisição ou do uso do bem, o valor pago pela aquisição será computado no cálculo de valores a devolver, com atualização monetária.</w:t>
      </w:r>
    </w:p>
    <w:p w14:paraId="79550554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</w:p>
    <w:p w14:paraId="4DBA6E50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b/>
          <w:bCs/>
        </w:rPr>
      </w:pPr>
      <w:r w:rsidRPr="0029059C">
        <w:rPr>
          <w:rFonts w:ascii="Arial" w:hAnsi="Arial" w:cs="Arial"/>
          <w:b/>
          <w:bCs/>
        </w:rPr>
        <w:lastRenderedPageBreak/>
        <w:t>10. EXTINÇÃO DO TERMO DE EXECUÇÃO CULTURAL</w:t>
      </w:r>
    </w:p>
    <w:p w14:paraId="0426C437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10.1 O presente Termo de Execução Cultural poderá ser:</w:t>
      </w:r>
    </w:p>
    <w:p w14:paraId="5E421A97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I - extinto por decurso de prazo;</w:t>
      </w:r>
    </w:p>
    <w:p w14:paraId="2EAE43F1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eastAsia="Arial" w:hAnsi="Arial" w:cs="Arial"/>
        </w:rPr>
      </w:pPr>
      <w:r w:rsidRPr="0029059C">
        <w:rPr>
          <w:rFonts w:ascii="Arial" w:hAnsi="Arial" w:cs="Arial"/>
        </w:rPr>
        <w:t>II - extinto, de comum acordo antes do prazo avençado, mediante Termo de Distrato;</w:t>
      </w:r>
    </w:p>
    <w:p w14:paraId="6E714E16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III - denunciado, por decisão unilateral de qualquer dos partícipes, independentemente de autorização judicial, mediante prévia notificação por escrito ao outro partícipe; ou</w:t>
      </w:r>
    </w:p>
    <w:p w14:paraId="0BCDA485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IV -rescindido, por decisão unilateral de qualquer dos partícipes, independentemente de autorização judicial, mediante prévia notificação por escrito ao outro partícipe, nas seguintes hipóteses:</w:t>
      </w:r>
    </w:p>
    <w:p w14:paraId="6B2D45F9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a) descumprimento injustificado de cláusula deste instrumento;</w:t>
      </w:r>
    </w:p>
    <w:p w14:paraId="42E2627C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b) irregularidade ou inexecução injustificada, ainda que parcial, do objeto, resultados ou metas pactuadas ;</w:t>
      </w:r>
    </w:p>
    <w:p w14:paraId="01E900CC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c) violação da legislação aplicável;</w:t>
      </w:r>
    </w:p>
    <w:p w14:paraId="62D04C1A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d) cometimento de falhas reiteradas na execução;</w:t>
      </w:r>
    </w:p>
    <w:p w14:paraId="6C0471EA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e) má administração de recursos públicos;</w:t>
      </w:r>
    </w:p>
    <w:p w14:paraId="01930124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f) constatação de falsidade ou fraude nas informações ou documentos apresentados;</w:t>
      </w:r>
    </w:p>
    <w:p w14:paraId="7F9F818A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g) não atendimento às recomendações ou determinações decorrentes da fiscalização;</w:t>
      </w:r>
    </w:p>
    <w:p w14:paraId="25398592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h) outras hipóteses expressamente previstas na legislação aplicável.</w:t>
      </w:r>
    </w:p>
    <w:p w14:paraId="2AC5E96A" w14:textId="6C6CF963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 xml:space="preserve">10.2 A denúncia só será eficaz </w:t>
      </w:r>
      <w:r w:rsidRPr="0029059C">
        <w:rPr>
          <w:rFonts w:ascii="Arial" w:hAnsi="Arial" w:cs="Arial"/>
        </w:rPr>
        <w:t>3</w:t>
      </w:r>
      <w:r w:rsidRPr="0029059C">
        <w:rPr>
          <w:rFonts w:ascii="Arial" w:hAnsi="Arial" w:cs="Arial"/>
        </w:rPr>
        <w:t>0 (</w:t>
      </w:r>
      <w:r w:rsidRPr="0029059C">
        <w:rPr>
          <w:rFonts w:ascii="Arial" w:hAnsi="Arial" w:cs="Arial"/>
        </w:rPr>
        <w:t>trinta</w:t>
      </w:r>
      <w:r w:rsidRPr="0029059C">
        <w:rPr>
          <w:rFonts w:ascii="Arial" w:hAnsi="Arial" w:cs="Arial"/>
        </w:rPr>
        <w:t>) dias após a data de recebimento da notificação, ficando os partícipes responsáveis somente pelas obrigações e vantagens do tempo em que participaram voluntariamente da avença.</w:t>
      </w:r>
    </w:p>
    <w:p w14:paraId="059843E7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 xml:space="preserve">10.3 Os casos de rescisão unilateral serão formalmente motivados nos autos do processo administrativo, assegurado o contraditório e a ampla defesa. O prazo de defesa será de 10 (dez) dias da abertura de vista do processo. </w:t>
      </w:r>
    </w:p>
    <w:p w14:paraId="3D71B7D4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 xml:space="preserve">10.4 Na hipótese de irregularidade na execução do objeto que enseje </w:t>
      </w:r>
      <w:proofErr w:type="spellStart"/>
      <w:r w:rsidRPr="0029059C">
        <w:rPr>
          <w:rFonts w:ascii="Arial" w:hAnsi="Arial" w:cs="Arial"/>
        </w:rPr>
        <w:t>dano</w:t>
      </w:r>
      <w:proofErr w:type="spellEnd"/>
      <w:r w:rsidRPr="0029059C">
        <w:rPr>
          <w:rFonts w:ascii="Arial" w:hAnsi="Arial" w:cs="Arial"/>
        </w:rPr>
        <w:t xml:space="preserve"> ao erário, deverá ser instaurada Tomada de Contas Especial caso os valores relacionados à irregularidade não sejam devolvidos no prazo estabelecido pela Administração Pública.</w:t>
      </w:r>
    </w:p>
    <w:p w14:paraId="4EA621B9" w14:textId="1C283F28" w:rsidR="0029059C" w:rsidRPr="0029059C" w:rsidRDefault="0029059C" w:rsidP="0029059C">
      <w:pPr>
        <w:tabs>
          <w:tab w:val="left" w:pos="5670"/>
        </w:tabs>
        <w:spacing w:line="276" w:lineRule="auto"/>
        <w:ind w:left="-567"/>
        <w:jc w:val="right"/>
        <w:rPr>
          <w:rFonts w:ascii="Arial" w:hAnsi="Arial" w:cs="Arial"/>
        </w:rPr>
      </w:pPr>
    </w:p>
    <w:p w14:paraId="2D62DA87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 xml:space="preserve">10.5 Outras situações relativas à extinção deste Termo não previstas na legislação aplicável ou neste instrumento poderão ser negociados entre as partes ou, se for o caso, no Termo de Distrato.  </w:t>
      </w:r>
    </w:p>
    <w:p w14:paraId="4466484E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</w:p>
    <w:p w14:paraId="22F0BB51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b/>
          <w:bCs/>
        </w:rPr>
      </w:pPr>
      <w:r w:rsidRPr="0029059C">
        <w:rPr>
          <w:rFonts w:ascii="Arial" w:hAnsi="Arial" w:cs="Arial"/>
          <w:b/>
          <w:bCs/>
        </w:rPr>
        <w:t>11. SANÇÕES</w:t>
      </w:r>
    </w:p>
    <w:p w14:paraId="084EEA3F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lastRenderedPageBreak/>
        <w:t>11.1  Nos casos em que for verificado que a ação cultural ocorreu, mas houve inadequação na execução do objeto ou na execução financeira sem má-fé, a autoridade pode concluir pela aprovação da prestação de informações com ressalvas e aplicar sanção de advertência ou multa.</w:t>
      </w:r>
    </w:p>
    <w:p w14:paraId="567D21DE" w14:textId="2F0F5A45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 xml:space="preserve">11.2 A decisão sobre a sanção deve ser precedida de abertura de prazo para apresentação de defesa pelo </w:t>
      </w:r>
      <w:r w:rsidRPr="0029059C">
        <w:rPr>
          <w:rFonts w:ascii="Arial" w:hAnsi="Arial" w:cs="Arial"/>
        </w:rPr>
        <w:t>Agente Cultural</w:t>
      </w:r>
      <w:r w:rsidRPr="0029059C">
        <w:rPr>
          <w:rFonts w:ascii="Arial" w:hAnsi="Arial" w:cs="Arial"/>
        </w:rPr>
        <w:t>.</w:t>
      </w:r>
    </w:p>
    <w:p w14:paraId="19891738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>11.3 A ocorrência de caso fortuito ou força maior impeditiva da execução do instrumento afasta a aplicação de sanção, desde que regularmente comprovada.</w:t>
      </w:r>
    </w:p>
    <w:p w14:paraId="3B4C8374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</w:p>
    <w:p w14:paraId="015BD741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b/>
          <w:bCs/>
        </w:rPr>
      </w:pPr>
      <w:r w:rsidRPr="0029059C">
        <w:rPr>
          <w:rFonts w:ascii="Arial" w:hAnsi="Arial" w:cs="Arial"/>
          <w:b/>
          <w:bCs/>
        </w:rPr>
        <w:t xml:space="preserve">12. VIGÊNCIA </w:t>
      </w:r>
    </w:p>
    <w:p w14:paraId="3B5D917C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color w:val="FF0000"/>
        </w:rPr>
      </w:pPr>
      <w:r w:rsidRPr="0029059C">
        <w:rPr>
          <w:rFonts w:ascii="Arial" w:hAnsi="Arial" w:cs="Arial"/>
        </w:rPr>
        <w:t xml:space="preserve">13.1 A vigência deste instrumento terá início na data de assinatura das partes, com duração </w:t>
      </w:r>
      <w:r w:rsidRPr="0029059C">
        <w:rPr>
          <w:rFonts w:ascii="Arial" w:hAnsi="Arial" w:cs="Arial"/>
          <w:highlight w:val="yellow"/>
        </w:rPr>
        <w:t xml:space="preserve">de </w:t>
      </w:r>
      <w:proofErr w:type="spellStart"/>
      <w:r w:rsidRPr="0029059C">
        <w:rPr>
          <w:rFonts w:ascii="Arial" w:hAnsi="Arial" w:cs="Arial"/>
          <w:color w:val="FF0000"/>
          <w:highlight w:val="yellow"/>
        </w:rPr>
        <w:t>xxxxx</w:t>
      </w:r>
      <w:proofErr w:type="spellEnd"/>
      <w:r w:rsidRPr="0029059C">
        <w:rPr>
          <w:rFonts w:ascii="Arial" w:hAnsi="Arial" w:cs="Arial"/>
        </w:rPr>
        <w:t>, podendo ser prorrogado por igual período mediante justificativa</w:t>
      </w:r>
      <w:r w:rsidRPr="0029059C">
        <w:rPr>
          <w:rFonts w:ascii="Arial" w:hAnsi="Arial" w:cs="Arial"/>
          <w:color w:val="FF0000"/>
        </w:rPr>
        <w:t>.</w:t>
      </w:r>
    </w:p>
    <w:p w14:paraId="5AB9EE2E" w14:textId="77777777" w:rsidR="007A7FD1" w:rsidRDefault="007A7FD1" w:rsidP="0029059C">
      <w:pPr>
        <w:spacing w:after="100" w:line="276" w:lineRule="auto"/>
        <w:ind w:left="100"/>
        <w:jc w:val="both"/>
        <w:rPr>
          <w:rFonts w:ascii="Arial" w:hAnsi="Arial" w:cs="Arial"/>
          <w:b/>
          <w:bCs/>
        </w:rPr>
      </w:pPr>
    </w:p>
    <w:p w14:paraId="7EAB5985" w14:textId="4EACEAD6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b/>
          <w:bCs/>
        </w:rPr>
      </w:pPr>
      <w:r w:rsidRPr="0029059C">
        <w:rPr>
          <w:rFonts w:ascii="Arial" w:hAnsi="Arial" w:cs="Arial"/>
          <w:b/>
          <w:bCs/>
        </w:rPr>
        <w:t xml:space="preserve">14. PUBLICAÇÃO </w:t>
      </w:r>
    </w:p>
    <w:p w14:paraId="0E964ADD" w14:textId="6EDFB620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 xml:space="preserve">14.1 O Extrato do Termo de Execução Cultural será publicado no site </w:t>
      </w:r>
      <w:hyperlink r:id="rId8" w:history="1">
        <w:r w:rsidRPr="0029059C">
          <w:rPr>
            <w:rStyle w:val="Hyperlink"/>
            <w:rFonts w:ascii="Arial" w:hAnsi="Arial" w:cs="Arial"/>
          </w:rPr>
          <w:t>www.joia.rs.gov.br</w:t>
        </w:r>
      </w:hyperlink>
    </w:p>
    <w:p w14:paraId="10E3F427" w14:textId="77777777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b/>
          <w:bCs/>
        </w:rPr>
      </w:pPr>
    </w:p>
    <w:p w14:paraId="69DB2A74" w14:textId="175AC929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  <w:b/>
          <w:bCs/>
        </w:rPr>
      </w:pPr>
      <w:r w:rsidRPr="0029059C">
        <w:rPr>
          <w:rFonts w:ascii="Arial" w:hAnsi="Arial" w:cs="Arial"/>
          <w:b/>
          <w:bCs/>
        </w:rPr>
        <w:t xml:space="preserve">15. FORO </w:t>
      </w:r>
    </w:p>
    <w:p w14:paraId="5992C845" w14:textId="61FB6744" w:rsidR="0029059C" w:rsidRPr="0029059C" w:rsidRDefault="0029059C" w:rsidP="0029059C">
      <w:pPr>
        <w:spacing w:after="100" w:line="276" w:lineRule="auto"/>
        <w:ind w:left="100"/>
        <w:jc w:val="both"/>
        <w:rPr>
          <w:rFonts w:ascii="Arial" w:hAnsi="Arial" w:cs="Arial"/>
        </w:rPr>
      </w:pPr>
      <w:r w:rsidRPr="0029059C">
        <w:rPr>
          <w:rFonts w:ascii="Arial" w:hAnsi="Arial" w:cs="Arial"/>
        </w:rPr>
        <w:t xml:space="preserve">15.1 Fica eleito o </w:t>
      </w:r>
      <w:r w:rsidRPr="0029059C">
        <w:rPr>
          <w:rFonts w:ascii="Arial" w:hAnsi="Arial" w:cs="Arial"/>
        </w:rPr>
        <w:t xml:space="preserve">Foro da cidade de Augusto Pestana/RS, </w:t>
      </w:r>
      <w:r w:rsidRPr="0029059C">
        <w:rPr>
          <w:rFonts w:ascii="Arial" w:hAnsi="Arial" w:cs="Arial"/>
        </w:rPr>
        <w:t>para dirimir quaisquer dúvidas relativas ao presente Termo de Execução Cultural.</w:t>
      </w:r>
    </w:p>
    <w:p w14:paraId="1F08900E" w14:textId="77777777" w:rsidR="00F33030" w:rsidRPr="0029059C" w:rsidRDefault="00F33030" w:rsidP="0029059C">
      <w:pPr>
        <w:pStyle w:val="SemEspaamento"/>
        <w:spacing w:line="276" w:lineRule="auto"/>
        <w:jc w:val="both"/>
        <w:rPr>
          <w:rFonts w:ascii="Arial" w:hAnsi="Arial" w:cs="Arial"/>
        </w:rPr>
      </w:pPr>
    </w:p>
    <w:p w14:paraId="607042E9" w14:textId="4F40B690" w:rsidR="00F33030" w:rsidRPr="0029059C" w:rsidRDefault="00F33030" w:rsidP="0029059C">
      <w:pPr>
        <w:widowControl w:val="0"/>
        <w:spacing w:after="120" w:line="276" w:lineRule="auto"/>
        <w:jc w:val="right"/>
        <w:rPr>
          <w:rFonts w:ascii="Arial" w:eastAsia="Arial" w:hAnsi="Arial" w:cs="Arial"/>
          <w:b/>
          <w:bCs/>
          <w:color w:val="FF0000"/>
        </w:rPr>
      </w:pPr>
      <w:r w:rsidRPr="0029059C">
        <w:rPr>
          <w:rFonts w:ascii="Arial" w:eastAsia="Arial" w:hAnsi="Arial" w:cs="Arial"/>
          <w:color w:val="FF0000"/>
          <w:highlight w:val="yellow"/>
        </w:rPr>
        <w:t>Jóia(RS), ___________de _________________de 2026</w:t>
      </w:r>
    </w:p>
    <w:p w14:paraId="4AE2B26E" w14:textId="77777777" w:rsidR="00A30623" w:rsidRPr="0029059C" w:rsidRDefault="00A30623" w:rsidP="0029059C">
      <w:pPr>
        <w:widowControl w:val="0"/>
        <w:spacing w:after="120" w:line="276" w:lineRule="auto"/>
        <w:jc w:val="center"/>
        <w:rPr>
          <w:rFonts w:ascii="Arial" w:eastAsia="Arial" w:hAnsi="Arial" w:cs="Arial"/>
        </w:rPr>
      </w:pPr>
    </w:p>
    <w:p w14:paraId="35886D2F" w14:textId="76662571" w:rsidR="00F33030" w:rsidRPr="0029059C" w:rsidRDefault="003C6585" w:rsidP="0029059C">
      <w:pPr>
        <w:widowControl w:val="0"/>
        <w:spacing w:after="120" w:line="276" w:lineRule="auto"/>
        <w:jc w:val="center"/>
        <w:rPr>
          <w:rFonts w:ascii="Arial" w:eastAsia="Arial" w:hAnsi="Arial" w:cs="Arial"/>
        </w:rPr>
      </w:pPr>
      <w:r w:rsidRPr="0029059C">
        <w:rPr>
          <w:rFonts w:ascii="Arial" w:eastAsia="Arial" w:hAnsi="Arial" w:cs="Arial"/>
        </w:rPr>
        <w:t>Nome do responsável pela Entidade Cultural:________________________________</w:t>
      </w:r>
    </w:p>
    <w:p w14:paraId="5E200FF3" w14:textId="36144D22" w:rsidR="003C6585" w:rsidRPr="0029059C" w:rsidRDefault="003C6585" w:rsidP="0029059C">
      <w:pPr>
        <w:widowControl w:val="0"/>
        <w:spacing w:after="120" w:line="276" w:lineRule="auto"/>
        <w:jc w:val="center"/>
        <w:rPr>
          <w:rFonts w:ascii="Arial" w:eastAsia="Arial" w:hAnsi="Arial" w:cs="Arial"/>
        </w:rPr>
      </w:pPr>
      <w:r w:rsidRPr="0029059C">
        <w:rPr>
          <w:rFonts w:ascii="Arial" w:eastAsia="Arial" w:hAnsi="Arial" w:cs="Arial"/>
        </w:rPr>
        <w:t>Assinatura:____________________________________________________________</w:t>
      </w:r>
    </w:p>
    <w:p w14:paraId="1F1232DB" w14:textId="77777777" w:rsidR="00F33030" w:rsidRPr="0029059C" w:rsidRDefault="00F33030" w:rsidP="0029059C">
      <w:pPr>
        <w:widowControl w:val="0"/>
        <w:spacing w:after="120" w:line="276" w:lineRule="auto"/>
        <w:jc w:val="center"/>
        <w:rPr>
          <w:rFonts w:ascii="Arial" w:eastAsia="Arial" w:hAnsi="Arial" w:cs="Arial"/>
        </w:rPr>
      </w:pPr>
    </w:p>
    <w:p w14:paraId="1835C43E" w14:textId="77777777" w:rsidR="00F33030" w:rsidRPr="0029059C" w:rsidRDefault="00F33030" w:rsidP="0029059C">
      <w:pPr>
        <w:widowControl w:val="0"/>
        <w:spacing w:after="120" w:line="276" w:lineRule="auto"/>
        <w:jc w:val="center"/>
        <w:rPr>
          <w:rFonts w:ascii="Arial" w:eastAsia="Arial" w:hAnsi="Arial" w:cs="Arial"/>
        </w:rPr>
      </w:pPr>
    </w:p>
    <w:p w14:paraId="61B63957" w14:textId="77777777" w:rsidR="00F33030" w:rsidRPr="0029059C" w:rsidRDefault="00F33030" w:rsidP="0029059C">
      <w:pPr>
        <w:widowControl w:val="0"/>
        <w:spacing w:after="120" w:line="276" w:lineRule="auto"/>
        <w:jc w:val="center"/>
        <w:rPr>
          <w:rFonts w:ascii="Arial" w:eastAsia="Arial" w:hAnsi="Arial" w:cs="Arial"/>
        </w:rPr>
      </w:pPr>
    </w:p>
    <w:p w14:paraId="26C2AF00" w14:textId="164B4BD7" w:rsidR="00F33030" w:rsidRPr="0029059C" w:rsidRDefault="0029059C" w:rsidP="0029059C">
      <w:pPr>
        <w:widowControl w:val="0"/>
        <w:spacing w:after="120" w:line="276" w:lineRule="auto"/>
        <w:jc w:val="center"/>
        <w:rPr>
          <w:rFonts w:ascii="Arial" w:eastAsia="Arial" w:hAnsi="Arial" w:cs="Arial"/>
        </w:rPr>
      </w:pPr>
      <w:proofErr w:type="spellStart"/>
      <w:r w:rsidRPr="0029059C">
        <w:rPr>
          <w:rFonts w:ascii="Arial" w:eastAsia="Arial" w:hAnsi="Arial" w:cs="Arial"/>
        </w:rPr>
        <w:t>Dionei</w:t>
      </w:r>
      <w:proofErr w:type="spellEnd"/>
      <w:r w:rsidRPr="0029059C">
        <w:rPr>
          <w:rFonts w:ascii="Arial" w:eastAsia="Arial" w:hAnsi="Arial" w:cs="Arial"/>
        </w:rPr>
        <w:t xml:space="preserve"> de Matos Lewandowski</w:t>
      </w:r>
    </w:p>
    <w:p w14:paraId="3254C1FB" w14:textId="133BC817" w:rsidR="0029059C" w:rsidRPr="0029059C" w:rsidRDefault="0029059C" w:rsidP="0029059C">
      <w:pPr>
        <w:widowControl w:val="0"/>
        <w:spacing w:after="120" w:line="276" w:lineRule="auto"/>
        <w:jc w:val="center"/>
        <w:rPr>
          <w:rFonts w:ascii="Arial" w:eastAsia="Arial" w:hAnsi="Arial" w:cs="Arial"/>
        </w:rPr>
      </w:pPr>
      <w:r w:rsidRPr="0029059C">
        <w:rPr>
          <w:rFonts w:ascii="Arial" w:eastAsia="Arial" w:hAnsi="Arial" w:cs="Arial"/>
        </w:rPr>
        <w:t>Prefeito de Jóia/RS</w:t>
      </w:r>
    </w:p>
    <w:sectPr w:rsidR="0029059C" w:rsidRPr="0029059C" w:rsidSect="00C46422">
      <w:headerReference w:type="default" r:id="rId9"/>
      <w:footerReference w:type="default" r:id="rId10"/>
      <w:pgSz w:w="11906" w:h="16838"/>
      <w:pgMar w:top="1418" w:right="991" w:bottom="1418" w:left="1559" w:header="567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50302" w14:textId="77777777" w:rsidR="009E5739" w:rsidRDefault="009E5739" w:rsidP="003E7C5E">
      <w:r>
        <w:separator/>
      </w:r>
    </w:p>
  </w:endnote>
  <w:endnote w:type="continuationSeparator" w:id="0">
    <w:p w14:paraId="68BCFD25" w14:textId="77777777" w:rsidR="009E5739" w:rsidRDefault="009E5739" w:rsidP="003E7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0E0AA" w14:textId="77777777" w:rsidR="00127509" w:rsidRDefault="002D6399" w:rsidP="00127509">
    <w:pPr>
      <w:pBdr>
        <w:top w:val="single" w:sz="4" w:space="1" w:color="auto"/>
      </w:pBdr>
      <w:tabs>
        <w:tab w:val="left" w:pos="5670"/>
      </w:tabs>
      <w:ind w:left="-567"/>
      <w:jc w:val="both"/>
      <w:rPr>
        <w:rFonts w:ascii="Arial" w:hAnsi="Arial" w:cs="Arial"/>
        <w:sz w:val="18"/>
        <w:szCs w:val="18"/>
      </w:rPr>
    </w:pPr>
    <w:r w:rsidRPr="00127509">
      <w:rPr>
        <w:rFonts w:ascii="Arial" w:hAnsi="Arial" w:cs="Arial"/>
        <w:b/>
        <w:sz w:val="18"/>
        <w:szCs w:val="18"/>
      </w:rPr>
      <w:t>CENTRO ADMINISTRATIVO MUNICIPAL</w:t>
    </w:r>
  </w:p>
  <w:p w14:paraId="05A7DC83" w14:textId="1DCCB097" w:rsidR="00F37B42" w:rsidRDefault="003E7C5E" w:rsidP="00127509">
    <w:pPr>
      <w:pBdr>
        <w:top w:val="single" w:sz="4" w:space="1" w:color="auto"/>
      </w:pBdr>
      <w:tabs>
        <w:tab w:val="left" w:pos="5670"/>
      </w:tabs>
      <w:ind w:left="-567"/>
      <w:jc w:val="both"/>
      <w:rPr>
        <w:rFonts w:ascii="Arial" w:hAnsi="Arial" w:cs="Arial"/>
        <w:sz w:val="18"/>
        <w:szCs w:val="18"/>
      </w:rPr>
    </w:pPr>
    <w:r w:rsidRPr="00F37B42">
      <w:rPr>
        <w:rFonts w:ascii="Arial" w:hAnsi="Arial" w:cs="Arial"/>
        <w:sz w:val="18"/>
        <w:szCs w:val="18"/>
      </w:rPr>
      <w:t xml:space="preserve">Rua </w:t>
    </w:r>
    <w:r w:rsidR="0095532D">
      <w:rPr>
        <w:rFonts w:ascii="Arial" w:hAnsi="Arial" w:cs="Arial"/>
        <w:sz w:val="18"/>
        <w:szCs w:val="18"/>
        <w:lang w:val="pt-BR"/>
      </w:rPr>
      <w:t>Dr. Edmar Kruel</w:t>
    </w:r>
    <w:r w:rsidRPr="00F37B42">
      <w:rPr>
        <w:rFonts w:ascii="Arial" w:hAnsi="Arial" w:cs="Arial"/>
        <w:sz w:val="18"/>
        <w:szCs w:val="18"/>
      </w:rPr>
      <w:t>, 1</w:t>
    </w:r>
    <w:r w:rsidR="0095532D">
      <w:rPr>
        <w:rFonts w:ascii="Arial" w:hAnsi="Arial" w:cs="Arial"/>
        <w:sz w:val="18"/>
        <w:szCs w:val="18"/>
        <w:lang w:val="pt-BR"/>
      </w:rPr>
      <w:t>88</w:t>
    </w:r>
    <w:r w:rsidR="00F37B42" w:rsidRPr="00F37B42">
      <w:rPr>
        <w:rFonts w:ascii="Arial" w:hAnsi="Arial" w:cs="Arial"/>
        <w:sz w:val="18"/>
        <w:szCs w:val="18"/>
      </w:rPr>
      <w:t xml:space="preserve"> – </w:t>
    </w:r>
    <w:r w:rsidRPr="00F37B42">
      <w:rPr>
        <w:rFonts w:ascii="Arial" w:hAnsi="Arial" w:cs="Arial"/>
        <w:sz w:val="18"/>
        <w:szCs w:val="18"/>
      </w:rPr>
      <w:t>Centro</w:t>
    </w:r>
    <w:r w:rsidR="00F37B42" w:rsidRPr="00F37B42">
      <w:rPr>
        <w:rFonts w:ascii="Arial" w:hAnsi="Arial" w:cs="Arial"/>
        <w:sz w:val="18"/>
        <w:szCs w:val="18"/>
      </w:rPr>
      <w:t xml:space="preserve"> </w:t>
    </w:r>
    <w:r w:rsidRPr="00F37B42">
      <w:rPr>
        <w:rFonts w:ascii="Arial" w:hAnsi="Arial" w:cs="Arial"/>
        <w:sz w:val="18"/>
        <w:szCs w:val="18"/>
      </w:rPr>
      <w:t xml:space="preserve">– </w:t>
    </w:r>
    <w:r w:rsidR="00F37B42">
      <w:rPr>
        <w:rFonts w:ascii="Arial" w:hAnsi="Arial" w:cs="Arial"/>
        <w:sz w:val="18"/>
        <w:szCs w:val="18"/>
      </w:rPr>
      <w:t xml:space="preserve">CEP </w:t>
    </w:r>
    <w:r w:rsidRPr="00F37B42">
      <w:rPr>
        <w:rFonts w:ascii="Arial" w:hAnsi="Arial" w:cs="Arial"/>
        <w:sz w:val="18"/>
        <w:szCs w:val="18"/>
      </w:rPr>
      <w:t>98.180-</w:t>
    </w:r>
    <w:r w:rsidR="0095532D">
      <w:rPr>
        <w:rFonts w:ascii="Arial" w:hAnsi="Arial" w:cs="Arial"/>
        <w:sz w:val="18"/>
        <w:szCs w:val="18"/>
        <w:lang w:val="pt-BR"/>
      </w:rPr>
      <w:t>00</w:t>
    </w:r>
    <w:r w:rsidRPr="00F37B42">
      <w:rPr>
        <w:rFonts w:ascii="Arial" w:hAnsi="Arial" w:cs="Arial"/>
        <w:sz w:val="18"/>
        <w:szCs w:val="18"/>
      </w:rPr>
      <w:t xml:space="preserve">0 – Jóia </w:t>
    </w:r>
    <w:r w:rsidR="00F37B42" w:rsidRPr="00F37B42">
      <w:rPr>
        <w:rFonts w:ascii="Arial" w:hAnsi="Arial" w:cs="Arial"/>
        <w:sz w:val="18"/>
        <w:szCs w:val="18"/>
      </w:rPr>
      <w:t>–</w:t>
    </w:r>
    <w:r w:rsidRPr="00F37B42">
      <w:rPr>
        <w:rFonts w:ascii="Arial" w:hAnsi="Arial" w:cs="Arial"/>
        <w:sz w:val="18"/>
        <w:szCs w:val="18"/>
      </w:rPr>
      <w:t xml:space="preserve"> RS</w:t>
    </w:r>
  </w:p>
  <w:p w14:paraId="13C33FB8" w14:textId="3A5743F3" w:rsidR="003E7C5E" w:rsidRPr="00F37B42" w:rsidRDefault="00F37B42" w:rsidP="00127509">
    <w:pPr>
      <w:pBdr>
        <w:top w:val="single" w:sz="4" w:space="1" w:color="auto"/>
      </w:pBdr>
      <w:tabs>
        <w:tab w:val="left" w:pos="5670"/>
      </w:tabs>
      <w:ind w:left="-567"/>
      <w:rPr>
        <w:rFonts w:ascii="Arial" w:hAnsi="Arial" w:cs="Arial"/>
        <w:sz w:val="18"/>
        <w:szCs w:val="18"/>
      </w:rPr>
    </w:pPr>
    <w:r w:rsidRPr="00F37B42">
      <w:rPr>
        <w:rFonts w:ascii="Arial" w:hAnsi="Arial" w:cs="Arial"/>
        <w:sz w:val="18"/>
        <w:szCs w:val="18"/>
      </w:rPr>
      <w:t>Telefone: (55) 3318-1300</w:t>
    </w:r>
    <w:r>
      <w:rPr>
        <w:rFonts w:ascii="Arial" w:hAnsi="Arial" w:cs="Arial"/>
        <w:sz w:val="18"/>
        <w:szCs w:val="18"/>
      </w:rPr>
      <w:t xml:space="preserve"> – http://www.joia.</w:t>
    </w:r>
    <w:r w:rsidR="00A97A7D">
      <w:rPr>
        <w:rFonts w:ascii="Arial" w:hAnsi="Arial" w:cs="Arial"/>
        <w:sz w:val="18"/>
        <w:szCs w:val="18"/>
      </w:rPr>
      <w:t>rs.gov</w:t>
    </w:r>
    <w:r>
      <w:rPr>
        <w:rFonts w:ascii="Arial" w:hAnsi="Arial" w:cs="Arial"/>
        <w:sz w:val="18"/>
        <w:szCs w:val="18"/>
      </w:rPr>
      <w:t>.br</w:t>
    </w:r>
    <w:r w:rsidR="00645F4F">
      <w:rPr>
        <w:rFonts w:ascii="Arial" w:hAnsi="Arial" w:cs="Arial"/>
        <w:sz w:val="18"/>
        <w:szCs w:val="18"/>
      </w:rPr>
      <w:t xml:space="preserve"> – e-mail: gabinete@joia</w:t>
    </w:r>
    <w:r w:rsidR="00727FAF">
      <w:rPr>
        <w:rFonts w:ascii="Arial" w:hAnsi="Arial" w:cs="Arial"/>
        <w:sz w:val="18"/>
        <w:szCs w:val="18"/>
      </w:rPr>
      <w:t>.rs</w:t>
    </w:r>
    <w:r w:rsidR="00645F4F">
      <w:rPr>
        <w:rFonts w:ascii="Arial" w:hAnsi="Arial" w:cs="Arial"/>
        <w:sz w:val="18"/>
        <w:szCs w:val="18"/>
      </w:rPr>
      <w:t>.</w:t>
    </w:r>
    <w:r w:rsidR="005429F4">
      <w:rPr>
        <w:rFonts w:ascii="Arial" w:hAnsi="Arial" w:cs="Arial"/>
        <w:sz w:val="18"/>
        <w:szCs w:val="18"/>
      </w:rPr>
      <w:t>gov.br</w:t>
    </w:r>
    <w:r w:rsidR="00D67E9C">
      <w:rPr>
        <w:rFonts w:ascii="Arial" w:hAnsi="Arial" w:cs="Arial"/>
        <w:sz w:val="18"/>
        <w:szCs w:val="18"/>
      </w:rPr>
      <w:t xml:space="preserve"> – CNPJ 89.650.121/0001-92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F3078" w14:textId="77777777" w:rsidR="009E5739" w:rsidRDefault="009E5739" w:rsidP="003E7C5E">
      <w:r>
        <w:separator/>
      </w:r>
    </w:p>
  </w:footnote>
  <w:footnote w:type="continuationSeparator" w:id="0">
    <w:p w14:paraId="306A863D" w14:textId="77777777" w:rsidR="009E5739" w:rsidRDefault="009E5739" w:rsidP="003E7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E53B3" w14:textId="7D47548F" w:rsidR="00F37B42" w:rsidRDefault="00FF512D" w:rsidP="00A30623">
    <w:pPr>
      <w:tabs>
        <w:tab w:val="left" w:pos="5670"/>
      </w:tabs>
      <w:ind w:left="-567"/>
      <w:rPr>
        <w:rFonts w:ascii="Arial" w:hAnsi="Arial" w:cs="Arial"/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7728" behindDoc="0" locked="0" layoutInCell="0" allowOverlap="1" wp14:anchorId="75782548" wp14:editId="138EEE01">
          <wp:simplePos x="0" y="0"/>
          <wp:positionH relativeFrom="column">
            <wp:posOffset>4348308</wp:posOffset>
          </wp:positionH>
          <wp:positionV relativeFrom="paragraph">
            <wp:posOffset>-191666</wp:posOffset>
          </wp:positionV>
          <wp:extent cx="1376329" cy="1054100"/>
          <wp:effectExtent l="38100" t="38100" r="33655" b="317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-152477">
                    <a:off x="0" y="0"/>
                    <a:ext cx="1376329" cy="105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623">
      <w:rPr>
        <w:rFonts w:ascii="Arial" w:hAnsi="Arial" w:cs="Arial"/>
        <w:noProof/>
        <w:sz w:val="20"/>
        <w:szCs w:val="20"/>
      </w:rPr>
      <w:drawing>
        <wp:inline distT="0" distB="0" distL="0" distR="0" wp14:anchorId="35BBA222" wp14:editId="7A868EE6">
          <wp:extent cx="3743960" cy="705600"/>
          <wp:effectExtent l="0" t="0" r="8890" b="0"/>
          <wp:docPr id="48843549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3160" cy="7092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3B16224" w14:textId="77777777" w:rsidR="00A30623" w:rsidRDefault="00A30623" w:rsidP="00F37B42">
    <w:pPr>
      <w:tabs>
        <w:tab w:val="left" w:pos="5670"/>
      </w:tabs>
      <w:ind w:left="-567"/>
      <w:jc w:val="right"/>
      <w:rPr>
        <w:rFonts w:ascii="Blackadder ITC" w:hAnsi="Blackadder ITC" w:cs="Arial"/>
        <w:b/>
        <w:sz w:val="40"/>
        <w:szCs w:val="40"/>
      </w:rPr>
    </w:pPr>
  </w:p>
  <w:p w14:paraId="289DB6F2" w14:textId="3483E9E9" w:rsidR="00F37B42" w:rsidRPr="006801D4" w:rsidRDefault="00F37B42" w:rsidP="00A30623">
    <w:pPr>
      <w:tabs>
        <w:tab w:val="left" w:pos="5670"/>
      </w:tabs>
      <w:ind w:left="-567"/>
      <w:jc w:val="center"/>
      <w:rPr>
        <w:rFonts w:ascii="Blackadder ITC" w:hAnsi="Blackadder ITC" w:cs="Arial"/>
        <w:sz w:val="40"/>
        <w:szCs w:val="40"/>
      </w:rPr>
    </w:pPr>
    <w:r w:rsidRPr="006801D4">
      <w:rPr>
        <w:rFonts w:ascii="Blackadder ITC" w:hAnsi="Blackadder ITC" w:cs="Arial"/>
        <w:b/>
        <w:sz w:val="40"/>
        <w:szCs w:val="40"/>
      </w:rPr>
      <w:t>Munic</w:t>
    </w:r>
    <w:r w:rsidR="00AB63A8" w:rsidRPr="006801D4">
      <w:rPr>
        <w:rFonts w:ascii="Blackadder ITC" w:hAnsi="Blackadder ITC" w:cs="Arial"/>
        <w:b/>
        <w:sz w:val="40"/>
        <w:szCs w:val="40"/>
      </w:rPr>
      <w:t>í</w:t>
    </w:r>
    <w:r w:rsidRPr="006801D4">
      <w:rPr>
        <w:rFonts w:ascii="Blackadder ITC" w:hAnsi="Blackadder ITC" w:cs="Arial"/>
        <w:b/>
        <w:sz w:val="40"/>
        <w:szCs w:val="40"/>
      </w:rPr>
      <w:t>p</w:t>
    </w:r>
    <w:r w:rsidR="00AB63A8" w:rsidRPr="006801D4">
      <w:rPr>
        <w:rFonts w:ascii="Blackadder ITC" w:hAnsi="Blackadder ITC" w:cs="Arial"/>
        <w:b/>
        <w:sz w:val="40"/>
        <w:szCs w:val="40"/>
      </w:rPr>
      <w:t>io</w:t>
    </w:r>
    <w:r w:rsidRPr="006801D4">
      <w:rPr>
        <w:rFonts w:ascii="Blackadder ITC" w:hAnsi="Blackadder ITC" w:cs="Arial"/>
        <w:b/>
        <w:sz w:val="40"/>
        <w:szCs w:val="40"/>
      </w:rPr>
      <w:t xml:space="preserve"> de Jóia</w:t>
    </w:r>
  </w:p>
  <w:p w14:paraId="45802F3D" w14:textId="070ED865" w:rsidR="00F37B42" w:rsidRPr="00D67E9C" w:rsidRDefault="00D67E9C" w:rsidP="00A30623">
    <w:pPr>
      <w:pStyle w:val="Cabealho"/>
      <w:pBdr>
        <w:bottom w:val="single" w:sz="4" w:space="1" w:color="auto"/>
      </w:pBdr>
      <w:tabs>
        <w:tab w:val="clear" w:pos="4252"/>
        <w:tab w:val="clear" w:pos="8504"/>
        <w:tab w:val="left" w:pos="900"/>
      </w:tabs>
      <w:jc w:val="center"/>
      <w:rPr>
        <w:i/>
        <w:sz w:val="18"/>
        <w:szCs w:val="18"/>
      </w:rPr>
    </w:pPr>
    <w:r w:rsidRPr="00D67E9C">
      <w:rPr>
        <w:rFonts w:ascii="Arial" w:hAnsi="Arial" w:cs="Arial"/>
        <w:i/>
        <w:sz w:val="18"/>
        <w:szCs w:val="18"/>
      </w:rPr>
      <w:t>“Terra das Nascentes”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778F5"/>
    <w:multiLevelType w:val="multilevel"/>
    <w:tmpl w:val="7F4C05E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3AA9222B"/>
    <w:multiLevelType w:val="multilevel"/>
    <w:tmpl w:val="106442A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sz w:val="22"/>
        <w:szCs w:val="22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strike w:val="0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strike w:val="0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strike w:val="0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strike w:val="0"/>
        <w:u w:val="none"/>
      </w:rPr>
    </w:lvl>
  </w:abstractNum>
  <w:abstractNum w:abstractNumId="2" w15:restartNumberingAfterBreak="0">
    <w:nsid w:val="6F9024A0"/>
    <w:multiLevelType w:val="hybridMultilevel"/>
    <w:tmpl w:val="F0241E6E"/>
    <w:lvl w:ilvl="0" w:tplc="8A36C158">
      <w:start w:val="5"/>
      <w:numFmt w:val="bullet"/>
      <w:lvlText w:val=""/>
      <w:lvlJc w:val="left"/>
      <w:pPr>
        <w:ind w:left="720" w:hanging="360"/>
      </w:pPr>
      <w:rPr>
        <w:rFonts w:ascii="Symbol" w:eastAsia="Tahoma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B6393A"/>
    <w:multiLevelType w:val="hybridMultilevel"/>
    <w:tmpl w:val="4CD4F372"/>
    <w:lvl w:ilvl="0" w:tplc="70BEC468">
      <w:start w:val="5"/>
      <w:numFmt w:val="bullet"/>
      <w:lvlText w:val="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311906">
    <w:abstractNumId w:val="2"/>
  </w:num>
  <w:num w:numId="2" w16cid:durableId="1139802338">
    <w:abstractNumId w:val="0"/>
  </w:num>
  <w:num w:numId="3" w16cid:durableId="2017342555">
    <w:abstractNumId w:val="1"/>
  </w:num>
  <w:num w:numId="4" w16cid:durableId="2046640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DD9"/>
    <w:rsid w:val="00003D5C"/>
    <w:rsid w:val="00023B0A"/>
    <w:rsid w:val="000254E6"/>
    <w:rsid w:val="00031064"/>
    <w:rsid w:val="00042F6A"/>
    <w:rsid w:val="00064A33"/>
    <w:rsid w:val="00065EDD"/>
    <w:rsid w:val="0007626C"/>
    <w:rsid w:val="0007726F"/>
    <w:rsid w:val="000777CB"/>
    <w:rsid w:val="00094A5D"/>
    <w:rsid w:val="000A0B77"/>
    <w:rsid w:val="000A3EEA"/>
    <w:rsid w:val="000C2D67"/>
    <w:rsid w:val="000D79EB"/>
    <w:rsid w:val="000E0209"/>
    <w:rsid w:val="00117B73"/>
    <w:rsid w:val="00127509"/>
    <w:rsid w:val="0013627B"/>
    <w:rsid w:val="001428F3"/>
    <w:rsid w:val="001512E2"/>
    <w:rsid w:val="00155EE6"/>
    <w:rsid w:val="001569F5"/>
    <w:rsid w:val="001626E9"/>
    <w:rsid w:val="0016609E"/>
    <w:rsid w:val="00183B59"/>
    <w:rsid w:val="001A138A"/>
    <w:rsid w:val="001B31FC"/>
    <w:rsid w:val="001B4D1B"/>
    <w:rsid w:val="001C62B7"/>
    <w:rsid w:val="001D1A25"/>
    <w:rsid w:val="001D3FBB"/>
    <w:rsid w:val="001D7CE5"/>
    <w:rsid w:val="002156CC"/>
    <w:rsid w:val="00223F30"/>
    <w:rsid w:val="0023436C"/>
    <w:rsid w:val="00252954"/>
    <w:rsid w:val="00257901"/>
    <w:rsid w:val="00261493"/>
    <w:rsid w:val="0027242C"/>
    <w:rsid w:val="00281F65"/>
    <w:rsid w:val="0029059C"/>
    <w:rsid w:val="00293292"/>
    <w:rsid w:val="002A1385"/>
    <w:rsid w:val="002A7053"/>
    <w:rsid w:val="002B4E84"/>
    <w:rsid w:val="002B5015"/>
    <w:rsid w:val="002C5A8A"/>
    <w:rsid w:val="002D2477"/>
    <w:rsid w:val="002D6399"/>
    <w:rsid w:val="002E390F"/>
    <w:rsid w:val="002F26EC"/>
    <w:rsid w:val="00300919"/>
    <w:rsid w:val="00315D57"/>
    <w:rsid w:val="0034089B"/>
    <w:rsid w:val="003603C1"/>
    <w:rsid w:val="0037754E"/>
    <w:rsid w:val="00381D5A"/>
    <w:rsid w:val="00385469"/>
    <w:rsid w:val="00393B32"/>
    <w:rsid w:val="003A70A9"/>
    <w:rsid w:val="003B2F66"/>
    <w:rsid w:val="003C2BD3"/>
    <w:rsid w:val="003C6585"/>
    <w:rsid w:val="003D494B"/>
    <w:rsid w:val="003E2969"/>
    <w:rsid w:val="003E7C5E"/>
    <w:rsid w:val="00402E4C"/>
    <w:rsid w:val="004520D7"/>
    <w:rsid w:val="00456038"/>
    <w:rsid w:val="004B593B"/>
    <w:rsid w:val="004D6D3D"/>
    <w:rsid w:val="004E0B04"/>
    <w:rsid w:val="0051176E"/>
    <w:rsid w:val="005229FE"/>
    <w:rsid w:val="00523068"/>
    <w:rsid w:val="00524345"/>
    <w:rsid w:val="005327CE"/>
    <w:rsid w:val="005418C7"/>
    <w:rsid w:val="005429F4"/>
    <w:rsid w:val="00555FCD"/>
    <w:rsid w:val="00562CA5"/>
    <w:rsid w:val="0056525F"/>
    <w:rsid w:val="005972CE"/>
    <w:rsid w:val="005A50C6"/>
    <w:rsid w:val="005B40EB"/>
    <w:rsid w:val="005B7D5E"/>
    <w:rsid w:val="005E474F"/>
    <w:rsid w:val="006044BC"/>
    <w:rsid w:val="006054E2"/>
    <w:rsid w:val="00615C83"/>
    <w:rsid w:val="00621C3B"/>
    <w:rsid w:val="0063656D"/>
    <w:rsid w:val="006371A8"/>
    <w:rsid w:val="00641198"/>
    <w:rsid w:val="00645F4F"/>
    <w:rsid w:val="00647DD9"/>
    <w:rsid w:val="006801D4"/>
    <w:rsid w:val="00682351"/>
    <w:rsid w:val="00682A23"/>
    <w:rsid w:val="006863F1"/>
    <w:rsid w:val="006B37E2"/>
    <w:rsid w:val="006C1108"/>
    <w:rsid w:val="006F7FF7"/>
    <w:rsid w:val="00714AA4"/>
    <w:rsid w:val="00727FAF"/>
    <w:rsid w:val="007408A5"/>
    <w:rsid w:val="00755BDA"/>
    <w:rsid w:val="007603A1"/>
    <w:rsid w:val="00774450"/>
    <w:rsid w:val="007947BC"/>
    <w:rsid w:val="007A65AC"/>
    <w:rsid w:val="007A7FD1"/>
    <w:rsid w:val="007B46AA"/>
    <w:rsid w:val="007C4483"/>
    <w:rsid w:val="007F17C5"/>
    <w:rsid w:val="007F29EC"/>
    <w:rsid w:val="007F4517"/>
    <w:rsid w:val="008102DE"/>
    <w:rsid w:val="00824323"/>
    <w:rsid w:val="00841E3B"/>
    <w:rsid w:val="008477E3"/>
    <w:rsid w:val="00847BD4"/>
    <w:rsid w:val="00855D73"/>
    <w:rsid w:val="00855ED0"/>
    <w:rsid w:val="00876B80"/>
    <w:rsid w:val="00887559"/>
    <w:rsid w:val="00893530"/>
    <w:rsid w:val="008B208F"/>
    <w:rsid w:val="008B2DEC"/>
    <w:rsid w:val="008D6DE1"/>
    <w:rsid w:val="008E3F89"/>
    <w:rsid w:val="008E5CCC"/>
    <w:rsid w:val="008F3BA2"/>
    <w:rsid w:val="00912A9E"/>
    <w:rsid w:val="0092019D"/>
    <w:rsid w:val="00920903"/>
    <w:rsid w:val="0092251D"/>
    <w:rsid w:val="00936264"/>
    <w:rsid w:val="0094785A"/>
    <w:rsid w:val="009530EB"/>
    <w:rsid w:val="00954598"/>
    <w:rsid w:val="0095532D"/>
    <w:rsid w:val="009E060E"/>
    <w:rsid w:val="009E27EC"/>
    <w:rsid w:val="009E5739"/>
    <w:rsid w:val="009F4E22"/>
    <w:rsid w:val="00A03970"/>
    <w:rsid w:val="00A150DA"/>
    <w:rsid w:val="00A30623"/>
    <w:rsid w:val="00A30C93"/>
    <w:rsid w:val="00A62D67"/>
    <w:rsid w:val="00A67970"/>
    <w:rsid w:val="00A80CE3"/>
    <w:rsid w:val="00A86264"/>
    <w:rsid w:val="00A912C1"/>
    <w:rsid w:val="00A949F6"/>
    <w:rsid w:val="00A95FE0"/>
    <w:rsid w:val="00A97A7D"/>
    <w:rsid w:val="00AA0522"/>
    <w:rsid w:val="00AB0701"/>
    <w:rsid w:val="00AB4D81"/>
    <w:rsid w:val="00AB63A8"/>
    <w:rsid w:val="00AB7E1A"/>
    <w:rsid w:val="00AC3735"/>
    <w:rsid w:val="00AC59D0"/>
    <w:rsid w:val="00AD5382"/>
    <w:rsid w:val="00AE5488"/>
    <w:rsid w:val="00B0580C"/>
    <w:rsid w:val="00B107E9"/>
    <w:rsid w:val="00B1766E"/>
    <w:rsid w:val="00B33AA1"/>
    <w:rsid w:val="00B370E9"/>
    <w:rsid w:val="00B470DC"/>
    <w:rsid w:val="00B64CA6"/>
    <w:rsid w:val="00B8731A"/>
    <w:rsid w:val="00B94F33"/>
    <w:rsid w:val="00BA1F78"/>
    <w:rsid w:val="00BA37FD"/>
    <w:rsid w:val="00BB15FA"/>
    <w:rsid w:val="00BC171E"/>
    <w:rsid w:val="00BD4DB9"/>
    <w:rsid w:val="00BE030C"/>
    <w:rsid w:val="00BE4B39"/>
    <w:rsid w:val="00C034DA"/>
    <w:rsid w:val="00C21367"/>
    <w:rsid w:val="00C30C4B"/>
    <w:rsid w:val="00C351B6"/>
    <w:rsid w:val="00C35F19"/>
    <w:rsid w:val="00C36D38"/>
    <w:rsid w:val="00C40602"/>
    <w:rsid w:val="00C46422"/>
    <w:rsid w:val="00C47D83"/>
    <w:rsid w:val="00C668FA"/>
    <w:rsid w:val="00CC1B19"/>
    <w:rsid w:val="00CD60BB"/>
    <w:rsid w:val="00CD792C"/>
    <w:rsid w:val="00D050BE"/>
    <w:rsid w:val="00D205DB"/>
    <w:rsid w:val="00D37445"/>
    <w:rsid w:val="00D37818"/>
    <w:rsid w:val="00D403AA"/>
    <w:rsid w:val="00D4069F"/>
    <w:rsid w:val="00D514D7"/>
    <w:rsid w:val="00D60DE0"/>
    <w:rsid w:val="00D6224C"/>
    <w:rsid w:val="00D67940"/>
    <w:rsid w:val="00D67E9C"/>
    <w:rsid w:val="00D81DDD"/>
    <w:rsid w:val="00D87A23"/>
    <w:rsid w:val="00DA4B48"/>
    <w:rsid w:val="00DA7DFC"/>
    <w:rsid w:val="00DC1911"/>
    <w:rsid w:val="00DD0757"/>
    <w:rsid w:val="00DE25A6"/>
    <w:rsid w:val="00DE386E"/>
    <w:rsid w:val="00E023D6"/>
    <w:rsid w:val="00E13444"/>
    <w:rsid w:val="00E33698"/>
    <w:rsid w:val="00E33723"/>
    <w:rsid w:val="00E62EF8"/>
    <w:rsid w:val="00E83B19"/>
    <w:rsid w:val="00E862DC"/>
    <w:rsid w:val="00E94E68"/>
    <w:rsid w:val="00E97236"/>
    <w:rsid w:val="00EA6083"/>
    <w:rsid w:val="00EC58A8"/>
    <w:rsid w:val="00ED43D5"/>
    <w:rsid w:val="00F14B97"/>
    <w:rsid w:val="00F27CD3"/>
    <w:rsid w:val="00F33030"/>
    <w:rsid w:val="00F37B42"/>
    <w:rsid w:val="00F40BBE"/>
    <w:rsid w:val="00F43075"/>
    <w:rsid w:val="00F473E0"/>
    <w:rsid w:val="00F476EB"/>
    <w:rsid w:val="00F520B2"/>
    <w:rsid w:val="00F533BE"/>
    <w:rsid w:val="00F568DC"/>
    <w:rsid w:val="00F66253"/>
    <w:rsid w:val="00F67361"/>
    <w:rsid w:val="00F739C6"/>
    <w:rsid w:val="00F80B65"/>
    <w:rsid w:val="00F836F2"/>
    <w:rsid w:val="00F846D4"/>
    <w:rsid w:val="00F9065B"/>
    <w:rsid w:val="00F95DC4"/>
    <w:rsid w:val="00FA03EC"/>
    <w:rsid w:val="00FA73AD"/>
    <w:rsid w:val="00FB334B"/>
    <w:rsid w:val="00FB7E52"/>
    <w:rsid w:val="00FC092C"/>
    <w:rsid w:val="00FF125F"/>
    <w:rsid w:val="00FF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48FFE"/>
  <w15:chartTrackingRefBased/>
  <w15:docId w15:val="{53A1B9C5-88D4-47F6-BA8D-BBA42BBD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DD9"/>
    <w:rPr>
      <w:rFonts w:ascii="Tahoma" w:eastAsia="Tahoma" w:hAnsi="Tahoma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E7C5E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E7C5E"/>
  </w:style>
  <w:style w:type="paragraph" w:styleId="Rodap">
    <w:name w:val="footer"/>
    <w:basedOn w:val="Normal"/>
    <w:link w:val="RodapChar"/>
    <w:uiPriority w:val="99"/>
    <w:unhideWhenUsed/>
    <w:rsid w:val="003E7C5E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3E7C5E"/>
  </w:style>
  <w:style w:type="character" w:styleId="Hyperlink">
    <w:name w:val="Hyperlink"/>
    <w:semiHidden/>
    <w:rsid w:val="003E7C5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18C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18C7"/>
    <w:rPr>
      <w:rFonts w:ascii="Segoe UI" w:eastAsia="Tahoma" w:hAnsi="Segoe UI" w:cs="Segoe UI"/>
      <w:sz w:val="18"/>
      <w:szCs w:val="18"/>
      <w:lang w:val="x-none" w:eastAsia="x-none"/>
    </w:rPr>
  </w:style>
  <w:style w:type="paragraph" w:customStyle="1" w:styleId="Normal1">
    <w:name w:val="Normal1"/>
    <w:rsid w:val="00774450"/>
    <w:pPr>
      <w:spacing w:after="200" w:line="276" w:lineRule="auto"/>
    </w:pPr>
    <w:rPr>
      <w:rFonts w:cs="Calibri"/>
      <w:sz w:val="22"/>
      <w:szCs w:val="22"/>
    </w:rPr>
  </w:style>
  <w:style w:type="paragraph" w:styleId="PargrafodaLista">
    <w:name w:val="List Paragraph"/>
    <w:basedOn w:val="Normal"/>
    <w:uiPriority w:val="34"/>
    <w:qFormat/>
    <w:rsid w:val="005A50C6"/>
    <w:pPr>
      <w:ind w:left="720"/>
      <w:contextualSpacing/>
    </w:pPr>
  </w:style>
  <w:style w:type="paragraph" w:styleId="SemEspaamento">
    <w:name w:val="No Spacing"/>
    <w:uiPriority w:val="1"/>
    <w:qFormat/>
    <w:rsid w:val="00257901"/>
    <w:rPr>
      <w:rFonts w:ascii="Tahoma" w:eastAsia="Tahoma" w:hAnsi="Tahoma"/>
      <w:sz w:val="24"/>
      <w:szCs w:val="24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90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99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ia.r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Modelos\Prefeitur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2768F-0594-40B8-807A-37C137302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Prefeitura</Template>
  <TotalTime>2</TotalTime>
  <Pages>6</Pages>
  <Words>1682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cp:lastModifiedBy>Usuario</cp:lastModifiedBy>
  <cp:revision>2</cp:revision>
  <cp:lastPrinted>2026-07-06T12:43:00Z</cp:lastPrinted>
  <dcterms:created xsi:type="dcterms:W3CDTF">2026-07-20T14:45:00Z</dcterms:created>
  <dcterms:modified xsi:type="dcterms:W3CDTF">2026-07-20T14:45:00Z</dcterms:modified>
</cp:coreProperties>
</file>